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B14" w:rsidRPr="009F1AD3" w:rsidRDefault="00A81D11" w:rsidP="00A81D11">
      <w:pPr>
        <w:pStyle w:val="Crest"/>
        <w:spacing w:before="0" w:after="0"/>
        <w:rPr>
          <w:lang w:val="en-NZ"/>
        </w:rPr>
      </w:pPr>
      <w:r w:rsidRPr="009F1AD3">
        <w:rPr>
          <w:noProof/>
        </w:rPr>
        <w:drawing>
          <wp:inline distT="0" distB="0" distL="0" distR="0" wp14:anchorId="3904BA6A" wp14:editId="05705864">
            <wp:extent cx="893445" cy="9144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D11" w:rsidRPr="009F1AD3" w:rsidRDefault="00A81D11" w:rsidP="00A81D11">
      <w:pPr>
        <w:pStyle w:val="SAMOA"/>
        <w:spacing w:before="0" w:after="0"/>
        <w:contextualSpacing w:val="0"/>
        <w:outlineLvl w:val="0"/>
        <w:rPr>
          <w:lang w:val="en-NZ"/>
        </w:rPr>
      </w:pPr>
      <w:r w:rsidRPr="009F1AD3">
        <w:rPr>
          <w:lang w:val="en-NZ"/>
        </w:rPr>
        <w:t>SAMOA</w:t>
      </w:r>
    </w:p>
    <w:p w:rsidR="0086067E" w:rsidRPr="009F1AD3" w:rsidRDefault="00A81D11" w:rsidP="004A1605">
      <w:pPr>
        <w:pStyle w:val="Shorttitle"/>
        <w:rPr>
          <w:lang w:val="en-NZ"/>
        </w:rPr>
      </w:pPr>
      <w:r w:rsidRPr="009F1AD3">
        <w:rPr>
          <w:lang w:val="en-NZ"/>
        </w:rPr>
        <w:t xml:space="preserve"> </w:t>
      </w:r>
      <w:r w:rsidR="00C75758" w:rsidRPr="009F1AD3">
        <w:rPr>
          <w:lang w:val="en-NZ"/>
        </w:rPr>
        <w:t>[name] regulations [year]</w:t>
      </w:r>
    </w:p>
    <w:p w:rsidR="002C4B14" w:rsidRPr="009F1AD3" w:rsidRDefault="002C4B14" w:rsidP="00EC3DC4">
      <w:pPr>
        <w:pStyle w:val="SAMOA"/>
        <w:outlineLvl w:val="0"/>
        <w:rPr>
          <w:lang w:val="en-NZ"/>
        </w:rPr>
      </w:pPr>
      <w:r w:rsidRPr="009F1AD3">
        <w:rPr>
          <w:lang w:val="en-NZ"/>
        </w:rPr>
        <w:t>SAMOA</w:t>
      </w:r>
      <w:bookmarkStart w:id="0" w:name="_GoBack"/>
      <w:bookmarkEnd w:id="0"/>
    </w:p>
    <w:p w:rsidR="002C4B14" w:rsidRPr="009F1AD3" w:rsidRDefault="002C4B14" w:rsidP="00EC3DC4">
      <w:pPr>
        <w:pStyle w:val="Provisions"/>
        <w:outlineLvl w:val="0"/>
        <w:rPr>
          <w:lang w:val="en-NZ"/>
        </w:rPr>
      </w:pPr>
      <w:bookmarkStart w:id="1" w:name="_Toc178580772"/>
      <w:r w:rsidRPr="009F1AD3">
        <w:rPr>
          <w:lang w:val="en-NZ"/>
        </w:rPr>
        <w:t>Arrangement of Provisions</w:t>
      </w:r>
      <w:bookmarkEnd w:id="1"/>
    </w:p>
    <w:p w:rsidR="00073F56" w:rsidRPr="009F1AD3" w:rsidRDefault="00073F56" w:rsidP="00073F56">
      <w:pPr>
        <w:jc w:val="center"/>
        <w:rPr>
          <w:b/>
          <w:sz w:val="23"/>
          <w:szCs w:val="23"/>
          <w:lang w:val="en-AU"/>
        </w:rPr>
        <w:sectPr w:rsidR="00073F56" w:rsidRPr="009F1AD3" w:rsidSect="007840C9">
          <w:headerReference w:type="even" r:id="rId9"/>
          <w:headerReference w:type="default" r:id="rId10"/>
          <w:pgSz w:w="11907" w:h="16840" w:code="9"/>
          <w:pgMar w:top="1440" w:right="3022" w:bottom="2880" w:left="3022" w:header="720" w:footer="720" w:gutter="0"/>
          <w:cols w:space="720"/>
          <w:titlePg/>
        </w:sectPr>
      </w:pPr>
    </w:p>
    <w:p w:rsidR="00073F56" w:rsidRPr="009F1AD3" w:rsidRDefault="00073F56" w:rsidP="007840C9">
      <w:pPr>
        <w:pStyle w:val="TOCPart"/>
      </w:pPr>
      <w:r w:rsidRPr="009F1AD3">
        <w:lastRenderedPageBreak/>
        <w:t>PART I</w:t>
      </w:r>
      <w:r w:rsidR="007840C9" w:rsidRPr="009F1AD3">
        <w:br/>
      </w:r>
      <w:r w:rsidRPr="009F1AD3">
        <w:t>PRELIMINARY</w:t>
      </w:r>
    </w:p>
    <w:p w:rsidR="00073F56" w:rsidRPr="009F1AD3" w:rsidRDefault="007840C9" w:rsidP="007840C9">
      <w:pPr>
        <w:pStyle w:val="TOCprovn"/>
      </w:pPr>
      <w:r w:rsidRPr="009F1AD3">
        <w:t>1.</w:t>
      </w:r>
      <w:r w:rsidRPr="009F1AD3">
        <w:tab/>
      </w:r>
      <w:r w:rsidR="00A81D11" w:rsidRPr="009F1AD3">
        <w:t>Citation and c</w:t>
      </w:r>
      <w:r w:rsidR="00073F56" w:rsidRPr="009F1AD3">
        <w:t>ommencement</w:t>
      </w:r>
    </w:p>
    <w:p w:rsidR="00A81D11" w:rsidRPr="009F1AD3" w:rsidRDefault="007840C9" w:rsidP="007840C9">
      <w:pPr>
        <w:pStyle w:val="TOCprovn"/>
      </w:pPr>
      <w:r w:rsidRPr="009F1AD3">
        <w:lastRenderedPageBreak/>
        <w:t>2.</w:t>
      </w:r>
      <w:r w:rsidRPr="009F1AD3">
        <w:tab/>
      </w:r>
      <w:r w:rsidR="00073F56" w:rsidRPr="009F1AD3">
        <w:t>Interpretation</w:t>
      </w:r>
      <w:r w:rsidR="00A81D11" w:rsidRPr="009F1AD3">
        <w:t xml:space="preserve"> </w:t>
      </w:r>
    </w:p>
    <w:p w:rsidR="00A81D11" w:rsidRPr="009F1AD3" w:rsidRDefault="00A81D11" w:rsidP="007840C9">
      <w:pPr>
        <w:pStyle w:val="TOCprovn"/>
      </w:pPr>
    </w:p>
    <w:p w:rsidR="00A81D11" w:rsidRPr="009F1AD3" w:rsidRDefault="00A81D11" w:rsidP="007840C9">
      <w:pPr>
        <w:pStyle w:val="TOCprovn"/>
        <w:sectPr w:rsidR="00A81D11" w:rsidRPr="009F1AD3" w:rsidSect="00A81D11">
          <w:type w:val="continuous"/>
          <w:pgSz w:w="11907" w:h="16840" w:code="9"/>
          <w:pgMar w:top="1440" w:right="3022" w:bottom="2880" w:left="3022" w:header="720" w:footer="720" w:gutter="0"/>
          <w:cols w:num="2" w:space="720"/>
          <w:titlePg/>
        </w:sectPr>
      </w:pPr>
    </w:p>
    <w:p w:rsidR="007840C9" w:rsidRPr="009F1AD3" w:rsidRDefault="007840C9" w:rsidP="007840C9">
      <w:pPr>
        <w:pStyle w:val="TOCprovn"/>
      </w:pPr>
    </w:p>
    <w:p w:rsidR="00073F56" w:rsidRPr="009F1AD3" w:rsidRDefault="00073F56" w:rsidP="007840C9">
      <w:pPr>
        <w:pStyle w:val="TOCPart"/>
      </w:pPr>
      <w:r w:rsidRPr="009F1AD3">
        <w:lastRenderedPageBreak/>
        <w:t>PART II</w:t>
      </w:r>
    </w:p>
    <w:p w:rsidR="00A81D11" w:rsidRPr="009F1AD3" w:rsidRDefault="00A81D11" w:rsidP="00073F56">
      <w:pPr>
        <w:rPr>
          <w:sz w:val="23"/>
          <w:szCs w:val="23"/>
          <w:lang w:val="en-AU"/>
        </w:rPr>
        <w:sectPr w:rsidR="00A81D11" w:rsidRPr="009F1AD3" w:rsidSect="00A81D11">
          <w:type w:val="continuous"/>
          <w:pgSz w:w="11907" w:h="16840" w:code="9"/>
          <w:pgMar w:top="1440" w:right="3022" w:bottom="2880" w:left="3022" w:header="720" w:footer="720" w:gutter="0"/>
          <w:cols w:num="2" w:space="720"/>
          <w:titlePg/>
        </w:sectPr>
      </w:pPr>
    </w:p>
    <w:p w:rsidR="00073F56" w:rsidRPr="009F1AD3" w:rsidRDefault="00073F56" w:rsidP="00073F56">
      <w:pPr>
        <w:rPr>
          <w:sz w:val="23"/>
          <w:szCs w:val="23"/>
          <w:lang w:val="en-AU"/>
        </w:rPr>
      </w:pPr>
    </w:p>
    <w:p w:rsidR="00A81D11" w:rsidRPr="009F1AD3" w:rsidRDefault="00A81D11" w:rsidP="00073F56">
      <w:pPr>
        <w:rPr>
          <w:sz w:val="23"/>
          <w:szCs w:val="23"/>
          <w:lang w:val="en-AU"/>
        </w:rPr>
        <w:sectPr w:rsidR="00A81D11" w:rsidRPr="009F1AD3" w:rsidSect="007840C9">
          <w:type w:val="continuous"/>
          <w:pgSz w:w="11907" w:h="16840" w:code="9"/>
          <w:pgMar w:top="1440" w:right="3022" w:bottom="2880" w:left="3022" w:header="720" w:footer="720" w:gutter="0"/>
          <w:cols w:num="2" w:space="720"/>
          <w:titlePg/>
        </w:sectPr>
      </w:pPr>
    </w:p>
    <w:p w:rsidR="00B11ED9" w:rsidRPr="009F1AD3" w:rsidRDefault="00053202" w:rsidP="00B11ED9">
      <w:pPr>
        <w:pStyle w:val="Makingwords"/>
      </w:pPr>
      <w:r w:rsidRPr="009F1AD3">
        <w:rPr>
          <w:b/>
          <w:u w:val="single"/>
        </w:rPr>
        <w:lastRenderedPageBreak/>
        <w:t>PURSUANT</w:t>
      </w:r>
      <w:r w:rsidR="00A81D11" w:rsidRPr="009F1AD3">
        <w:t xml:space="preserve"> to section […]</w:t>
      </w:r>
      <w:r w:rsidRPr="009F1AD3">
        <w:t xml:space="preserve"> of the [</w:t>
      </w:r>
      <w:r w:rsidRPr="009F1AD3">
        <w:rPr>
          <w:i/>
        </w:rPr>
        <w:t>name of Act</w:t>
      </w:r>
      <w:r w:rsidRPr="009F1AD3">
        <w:t>] Act [</w:t>
      </w:r>
      <w:r w:rsidRPr="009F1AD3">
        <w:rPr>
          <w:i/>
        </w:rPr>
        <w:t>year</w:t>
      </w:r>
      <w:r w:rsidRPr="009F1AD3">
        <w:t>]</w:t>
      </w:r>
      <w:r w:rsidR="00A81D11" w:rsidRPr="009F1AD3">
        <w:t xml:space="preserve"> (“the Act”)</w:t>
      </w:r>
      <w:r w:rsidRPr="009F1AD3">
        <w:t>, I</w:t>
      </w:r>
      <w:r w:rsidRPr="009F1AD3">
        <w:rPr>
          <w:b/>
        </w:rPr>
        <w:t xml:space="preserve">, </w:t>
      </w:r>
      <w:r w:rsidR="000B40FB" w:rsidRPr="009F1AD3">
        <w:rPr>
          <w:b/>
        </w:rPr>
        <w:t>TUIMALEALIIFANO VAALETOA SUALAUVI II</w:t>
      </w:r>
      <w:r w:rsidRPr="009F1AD3">
        <w:t xml:space="preserve">, Head of State, acting on the advice of Cabinet, </w:t>
      </w:r>
      <w:r w:rsidRPr="009F1AD3">
        <w:rPr>
          <w:b/>
          <w:u w:val="single"/>
        </w:rPr>
        <w:t>MAKE</w:t>
      </w:r>
      <w:r w:rsidR="00A81D11" w:rsidRPr="009F1AD3">
        <w:t xml:space="preserve"> these Regulations—</w:t>
      </w:r>
    </w:p>
    <w:p w:rsidR="00053202" w:rsidRPr="009F1AD3" w:rsidRDefault="00053202" w:rsidP="00B11ED9">
      <w:pPr>
        <w:pStyle w:val="Makingwords"/>
      </w:pPr>
      <w:r w:rsidRPr="009F1AD3">
        <w:rPr>
          <w:b/>
        </w:rPr>
        <w:t>DATED</w:t>
      </w:r>
      <w:r w:rsidRPr="009F1AD3">
        <w:t xml:space="preserve"> this ………….….. day of.….….…..........…</w:t>
      </w:r>
      <w:r w:rsidR="00261FCE" w:rsidRPr="009F1AD3">
        <w:t>[</w:t>
      </w:r>
      <w:r w:rsidR="00261FCE" w:rsidRPr="009F1AD3">
        <w:rPr>
          <w:i/>
        </w:rPr>
        <w:t>Year</w:t>
      </w:r>
      <w:r w:rsidR="00261FCE" w:rsidRPr="009F1AD3">
        <w:t>]</w:t>
      </w:r>
      <w:r w:rsidR="00A81D11" w:rsidRPr="009F1AD3">
        <w:t>.</w:t>
      </w:r>
    </w:p>
    <w:p w:rsidR="00053202" w:rsidRPr="009F1AD3" w:rsidRDefault="00053202" w:rsidP="00053202">
      <w:pPr>
        <w:pStyle w:val="Signed"/>
      </w:pPr>
      <w:r w:rsidRPr="009F1AD3">
        <w:t>………………………………………</w:t>
      </w:r>
      <w:r w:rsidRPr="009F1AD3">
        <w:br/>
        <w:t>(</w:t>
      </w:r>
      <w:r w:rsidR="00CE23EA" w:rsidRPr="009F1AD3">
        <w:t>Tui Atua Tupua Tamasese Efi</w:t>
      </w:r>
      <w:r w:rsidRPr="009F1AD3">
        <w:t>)</w:t>
      </w:r>
      <w:r w:rsidRPr="009F1AD3">
        <w:br/>
      </w:r>
      <w:r w:rsidRPr="009F1AD3">
        <w:rPr>
          <w:b/>
          <w:u w:val="single"/>
        </w:rPr>
        <w:t>HEAD OF STATE</w:t>
      </w:r>
    </w:p>
    <w:p w:rsidR="00053202" w:rsidRPr="009F1AD3" w:rsidRDefault="00053202" w:rsidP="00053202">
      <w:pPr>
        <w:pStyle w:val="Regulations"/>
        <w:rPr>
          <w:i/>
        </w:rPr>
      </w:pPr>
      <w:bookmarkStart w:id="2" w:name="_Toc178591206"/>
      <w:r w:rsidRPr="009F1AD3">
        <w:t>REGULATIONS</w:t>
      </w:r>
    </w:p>
    <w:bookmarkEnd w:id="2"/>
    <w:p w:rsidR="00B86D91" w:rsidRPr="009F1AD3" w:rsidRDefault="00A81D11" w:rsidP="00B86D91">
      <w:pPr>
        <w:pStyle w:val="PartHeading"/>
        <w:rPr>
          <w:lang w:val="en-NZ"/>
        </w:rPr>
      </w:pPr>
      <w:r w:rsidRPr="009F1AD3">
        <w:rPr>
          <w:lang w:val="en-NZ"/>
        </w:rPr>
        <w:t>[</w:t>
      </w:r>
      <w:r w:rsidR="00B86D91" w:rsidRPr="009F1AD3">
        <w:rPr>
          <w:lang w:val="en-NZ"/>
        </w:rPr>
        <w:t>PART I</w:t>
      </w:r>
      <w:r w:rsidR="00B86D91" w:rsidRPr="009F1AD3">
        <w:rPr>
          <w:lang w:val="en-NZ"/>
        </w:rPr>
        <w:br/>
        <w:t>PRELIMINARY</w:t>
      </w:r>
      <w:r w:rsidRPr="009F1AD3">
        <w:rPr>
          <w:lang w:val="en-NZ"/>
        </w:rPr>
        <w:t>]</w:t>
      </w:r>
    </w:p>
    <w:p w:rsidR="00B86D91" w:rsidRPr="009F1AD3" w:rsidRDefault="00A81D11" w:rsidP="00A81D11">
      <w:pPr>
        <w:autoSpaceDE w:val="0"/>
        <w:autoSpaceDN w:val="0"/>
        <w:adjustRightInd w:val="0"/>
        <w:ind w:left="0" w:firstLine="360"/>
      </w:pPr>
      <w:r w:rsidRPr="009F1AD3">
        <w:rPr>
          <w:b/>
        </w:rPr>
        <w:t>1.  Citation</w:t>
      </w:r>
      <w:r w:rsidR="00B86D91" w:rsidRPr="009F1AD3">
        <w:rPr>
          <w:b/>
        </w:rPr>
        <w:t xml:space="preserve"> and commencement –</w:t>
      </w:r>
      <w:r w:rsidR="00B86D91" w:rsidRPr="009F1AD3">
        <w:t xml:space="preserve"> (1) Th</w:t>
      </w:r>
      <w:r w:rsidR="00F31794" w:rsidRPr="009F1AD3">
        <w:t xml:space="preserve">ese Regulations </w:t>
      </w:r>
      <w:r w:rsidR="00B86D91" w:rsidRPr="009F1AD3">
        <w:t xml:space="preserve">may be cited as the </w:t>
      </w:r>
      <w:r w:rsidR="00F31794" w:rsidRPr="009F1AD3">
        <w:t>[</w:t>
      </w:r>
      <w:r w:rsidR="00F31794" w:rsidRPr="009F1AD3">
        <w:rPr>
          <w:i/>
        </w:rPr>
        <w:t>Name</w:t>
      </w:r>
      <w:r w:rsidR="00F31794" w:rsidRPr="009F1AD3">
        <w:t>] Regulations [</w:t>
      </w:r>
      <w:r w:rsidR="00F31794" w:rsidRPr="009F1AD3">
        <w:rPr>
          <w:i/>
        </w:rPr>
        <w:t>Year</w:t>
      </w:r>
      <w:r w:rsidR="00F31794" w:rsidRPr="009F1AD3">
        <w:t>]</w:t>
      </w:r>
      <w:r w:rsidRPr="009F1AD3">
        <w:t xml:space="preserve">, and commence </w:t>
      </w:r>
      <w:r w:rsidR="00F31794" w:rsidRPr="009F1AD3">
        <w:t xml:space="preserve">on the date </w:t>
      </w:r>
      <w:r w:rsidR="00477AD0" w:rsidRPr="009F1AD3">
        <w:t xml:space="preserve">they are </w:t>
      </w:r>
      <w:r w:rsidRPr="009F1AD3">
        <w:t xml:space="preserve">signed </w:t>
      </w:r>
      <w:r w:rsidR="00477AD0" w:rsidRPr="009F1AD3">
        <w:t>by the Head o</w:t>
      </w:r>
      <w:r w:rsidR="00F31794" w:rsidRPr="009F1AD3">
        <w:t>f State.</w:t>
      </w:r>
    </w:p>
    <w:p w:rsidR="00B86D91" w:rsidRPr="009F1AD3" w:rsidRDefault="00B86D91" w:rsidP="00B86D91">
      <w:pPr>
        <w:pStyle w:val="Subsectionss"/>
      </w:pPr>
      <w:bookmarkStart w:id="3" w:name="_Toc178591208"/>
      <w:r w:rsidRPr="009F1AD3">
        <w:rPr>
          <w:b/>
        </w:rPr>
        <w:t>2.  Interpretation</w:t>
      </w:r>
      <w:bookmarkEnd w:id="3"/>
      <w:r w:rsidRPr="009F1AD3">
        <w:rPr>
          <w:b/>
        </w:rPr>
        <w:t xml:space="preserve"> – </w:t>
      </w:r>
      <w:r w:rsidRPr="009F1AD3">
        <w:t xml:space="preserve">In </w:t>
      </w:r>
      <w:r w:rsidR="00A81D11" w:rsidRPr="009F1AD3">
        <w:t>these R</w:t>
      </w:r>
      <w:r w:rsidR="00F31794" w:rsidRPr="009F1AD3">
        <w:t>egulations</w:t>
      </w:r>
      <w:r w:rsidRPr="009F1AD3">
        <w:t xml:space="preserve">, unless the context otherwise requires – </w:t>
      </w:r>
    </w:p>
    <w:p w:rsidR="00B86D91" w:rsidRPr="009F1AD3" w:rsidRDefault="00F31794" w:rsidP="00B86D91">
      <w:pPr>
        <w:pStyle w:val="Definition"/>
      </w:pPr>
      <w:bookmarkStart w:id="4" w:name="_Toc178580776"/>
      <w:r w:rsidRPr="009F1AD3">
        <w:t xml:space="preserve"> </w:t>
      </w:r>
      <w:r w:rsidR="00B86D91" w:rsidRPr="009F1AD3">
        <w:t>“[</w:t>
      </w:r>
      <w:r w:rsidR="00B86D91" w:rsidRPr="009F1AD3">
        <w:rPr>
          <w:i/>
        </w:rPr>
        <w:t>defined term</w:t>
      </w:r>
      <w:r w:rsidR="00B86D91" w:rsidRPr="009F1AD3">
        <w:t>]” means [</w:t>
      </w:r>
      <w:r w:rsidR="00B86D91" w:rsidRPr="009F1AD3">
        <w:rPr>
          <w:i/>
        </w:rPr>
        <w:t>definition</w:t>
      </w:r>
      <w:r w:rsidR="00B86D91" w:rsidRPr="009F1AD3">
        <w:t>]</w:t>
      </w:r>
      <w:bookmarkEnd w:id="4"/>
      <w:r w:rsidR="00B86D91" w:rsidRPr="009F1AD3">
        <w:t>:</w:t>
      </w:r>
    </w:p>
    <w:p w:rsidR="00B86D91" w:rsidRPr="009F1AD3" w:rsidRDefault="00B86D91" w:rsidP="00B86D91">
      <w:pPr>
        <w:pStyle w:val="Definitionparaa"/>
      </w:pPr>
    </w:p>
    <w:p w:rsidR="00B86D91" w:rsidRPr="009F1AD3" w:rsidRDefault="00B86D91" w:rsidP="00B86D91">
      <w:pPr>
        <w:pStyle w:val="Subsectionss"/>
        <w:rPr>
          <w:b/>
        </w:rPr>
      </w:pPr>
      <w:r w:rsidRPr="009F1AD3">
        <w:rPr>
          <w:b/>
        </w:rPr>
        <w:t>3.</w:t>
      </w:r>
      <w:r w:rsidRPr="009F1AD3">
        <w:rPr>
          <w:b/>
        </w:rPr>
        <w:tab/>
      </w:r>
      <w:r w:rsidR="00A81D11" w:rsidRPr="009F1AD3">
        <w:rPr>
          <w:b/>
        </w:rPr>
        <w:t>[</w:t>
      </w:r>
      <w:r w:rsidR="00E16B6F" w:rsidRPr="009F1AD3">
        <w:rPr>
          <w:i/>
        </w:rPr>
        <w:t>Regulation</w:t>
      </w:r>
      <w:r w:rsidR="00A81D11" w:rsidRPr="009F1AD3">
        <w:rPr>
          <w:i/>
        </w:rPr>
        <w:t xml:space="preserve"> heading</w:t>
      </w:r>
      <w:r w:rsidR="00A81D11" w:rsidRPr="009F1AD3">
        <w:rPr>
          <w:b/>
        </w:rPr>
        <w:t xml:space="preserve">] – </w:t>
      </w:r>
      <w:r w:rsidR="00A81D11" w:rsidRPr="009F1AD3">
        <w:t>(1)</w:t>
      </w:r>
      <w:r w:rsidR="00A81D11" w:rsidRPr="009F1AD3">
        <w:rPr>
          <w:b/>
        </w:rPr>
        <w:t xml:space="preserve"> …</w:t>
      </w:r>
    </w:p>
    <w:p w:rsidR="00E16B6F" w:rsidRPr="009F1AD3" w:rsidRDefault="00A81D11" w:rsidP="00B86D91">
      <w:pPr>
        <w:pStyle w:val="Subsectionss"/>
      </w:pPr>
      <w:r w:rsidRPr="009F1AD3">
        <w:t>(2) ….</w:t>
      </w:r>
    </w:p>
    <w:p w:rsidR="00E16B6F" w:rsidRPr="009F1AD3" w:rsidRDefault="00E16B6F" w:rsidP="00E16B6F">
      <w:pPr>
        <w:pStyle w:val="Paraa"/>
      </w:pPr>
      <w:r w:rsidRPr="009F1AD3">
        <w:t>(a) this is a paragraph and if it continues, notice where the second line begins</w:t>
      </w:r>
      <w:r w:rsidR="00A81D11" w:rsidRPr="009F1AD3">
        <w:t>;</w:t>
      </w:r>
    </w:p>
    <w:p w:rsidR="00E16B6F" w:rsidRDefault="00E16B6F" w:rsidP="00E16B6F">
      <w:pPr>
        <w:pStyle w:val="Subsectionss"/>
        <w:spacing w:before="0"/>
        <w:ind w:left="1800" w:firstLine="360"/>
      </w:pPr>
      <w:r w:rsidRPr="009F1AD3">
        <w:t>(i) this is a subparagraph and also note where the second line begins</w:t>
      </w:r>
    </w:p>
    <w:p w:rsidR="00E16B6F" w:rsidRPr="00E16B6F" w:rsidRDefault="00E16B6F" w:rsidP="00B86D91">
      <w:pPr>
        <w:pStyle w:val="Subsectionss"/>
      </w:pPr>
    </w:p>
    <w:p w:rsidR="00281A90" w:rsidRPr="00281A90" w:rsidRDefault="00281A90" w:rsidP="00A81D11">
      <w:pPr>
        <w:pStyle w:val="PartHeading"/>
        <w:pBdr>
          <w:bottom w:val="single" w:sz="4" w:space="1" w:color="auto"/>
        </w:pBdr>
      </w:pPr>
    </w:p>
    <w:sectPr w:rsidR="00281A90" w:rsidRPr="00281A90" w:rsidSect="00934141">
      <w:footerReference w:type="even" r:id="rId11"/>
      <w:footerReference w:type="default" r:id="rId12"/>
      <w:pgSz w:w="11907" w:h="16840" w:code="9"/>
      <w:pgMar w:top="1440" w:right="3022" w:bottom="2880" w:left="302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D99" w:rsidRDefault="00A06D99" w:rsidP="00B9242C">
      <w:r>
        <w:separator/>
      </w:r>
    </w:p>
    <w:p w:rsidR="00A06D99" w:rsidRDefault="00A06D99" w:rsidP="00B9242C"/>
  </w:endnote>
  <w:endnote w:type="continuationSeparator" w:id="0">
    <w:p w:rsidR="00A06D99" w:rsidRDefault="00A06D99" w:rsidP="00B9242C">
      <w:r>
        <w:continuationSeparator/>
      </w:r>
    </w:p>
    <w:p w:rsidR="00A06D99" w:rsidRDefault="00A06D99" w:rsidP="00B924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96C" w:rsidRDefault="0069096C" w:rsidP="00B9242C">
    <w:pPr>
      <w:pStyle w:val="Footer"/>
    </w:pPr>
  </w:p>
  <w:p w:rsidR="0069096C" w:rsidRDefault="0069096C" w:rsidP="00B9242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96C" w:rsidRDefault="0069096C" w:rsidP="00B9242C">
    <w:pPr>
      <w:pStyle w:val="Footer"/>
    </w:pPr>
  </w:p>
  <w:p w:rsidR="0069096C" w:rsidRDefault="0069096C" w:rsidP="00B9242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D99" w:rsidRDefault="00A06D99" w:rsidP="00B9242C">
      <w:r>
        <w:separator/>
      </w:r>
    </w:p>
    <w:p w:rsidR="00A06D99" w:rsidRDefault="00A06D99" w:rsidP="00B9242C"/>
  </w:footnote>
  <w:footnote w:type="continuationSeparator" w:id="0">
    <w:p w:rsidR="00A06D99" w:rsidRDefault="00A06D99" w:rsidP="00B9242C">
      <w:r>
        <w:continuationSeparator/>
      </w:r>
    </w:p>
    <w:p w:rsidR="00A06D99" w:rsidRDefault="00A06D99" w:rsidP="00B9242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96C" w:rsidRPr="00B5765B" w:rsidRDefault="0069096C">
    <w:pPr>
      <w:pStyle w:val="Header"/>
      <w:framePr w:wrap="around" w:vAnchor="text" w:hAnchor="margin" w:xAlign="right" w:y="1"/>
      <w:rPr>
        <w:rStyle w:val="PageNumber"/>
        <w:sz w:val="19"/>
        <w:szCs w:val="19"/>
      </w:rPr>
    </w:pPr>
    <w:r w:rsidRPr="00B5765B">
      <w:rPr>
        <w:rStyle w:val="PageNumber"/>
        <w:sz w:val="19"/>
        <w:szCs w:val="19"/>
      </w:rPr>
      <w:fldChar w:fldCharType="begin"/>
    </w:r>
    <w:r w:rsidRPr="00B5765B">
      <w:rPr>
        <w:rStyle w:val="PageNumber"/>
        <w:sz w:val="19"/>
        <w:szCs w:val="19"/>
      </w:rPr>
      <w:instrText xml:space="preserve">PAGE  </w:instrText>
    </w:r>
    <w:r w:rsidRPr="00B5765B">
      <w:rPr>
        <w:rStyle w:val="PageNumber"/>
        <w:sz w:val="19"/>
        <w:szCs w:val="19"/>
      </w:rPr>
      <w:fldChar w:fldCharType="separate"/>
    </w:r>
    <w:r w:rsidR="009F1AD3">
      <w:rPr>
        <w:rStyle w:val="PageNumber"/>
        <w:noProof/>
        <w:sz w:val="19"/>
        <w:szCs w:val="19"/>
      </w:rPr>
      <w:t>2</w:t>
    </w:r>
    <w:r w:rsidRPr="00B5765B">
      <w:rPr>
        <w:rStyle w:val="PageNumber"/>
        <w:sz w:val="19"/>
        <w:szCs w:val="19"/>
      </w:rPr>
      <w:fldChar w:fldCharType="end"/>
    </w:r>
  </w:p>
  <w:p w:rsidR="0069096C" w:rsidRPr="00B5765B" w:rsidRDefault="0069096C">
    <w:pPr>
      <w:pStyle w:val="Header"/>
      <w:ind w:right="360"/>
      <w:rPr>
        <w:sz w:val="19"/>
        <w:szCs w:val="19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96C" w:rsidRPr="00B5765B" w:rsidRDefault="0069096C">
    <w:pPr>
      <w:pStyle w:val="Header"/>
      <w:framePr w:wrap="around" w:vAnchor="text" w:hAnchor="margin" w:xAlign="right" w:y="1"/>
      <w:rPr>
        <w:rStyle w:val="PageNumber"/>
        <w:sz w:val="19"/>
        <w:szCs w:val="19"/>
      </w:rPr>
    </w:pPr>
    <w:r w:rsidRPr="00B5765B">
      <w:rPr>
        <w:rStyle w:val="PageNumber"/>
        <w:sz w:val="19"/>
        <w:szCs w:val="19"/>
      </w:rPr>
      <w:fldChar w:fldCharType="begin"/>
    </w:r>
    <w:r w:rsidRPr="00B5765B">
      <w:rPr>
        <w:rStyle w:val="PageNumber"/>
        <w:sz w:val="19"/>
        <w:szCs w:val="19"/>
      </w:rPr>
      <w:instrText xml:space="preserve">PAGE  </w:instrText>
    </w:r>
    <w:r w:rsidRPr="00B5765B">
      <w:rPr>
        <w:rStyle w:val="PageNumber"/>
        <w:sz w:val="19"/>
        <w:szCs w:val="19"/>
      </w:rPr>
      <w:fldChar w:fldCharType="separate"/>
    </w:r>
    <w:r w:rsidR="00A81D11">
      <w:rPr>
        <w:rStyle w:val="PageNumber"/>
        <w:noProof/>
        <w:sz w:val="19"/>
        <w:szCs w:val="19"/>
      </w:rPr>
      <w:t>3</w:t>
    </w:r>
    <w:r w:rsidRPr="00B5765B">
      <w:rPr>
        <w:rStyle w:val="PageNumber"/>
        <w:sz w:val="19"/>
        <w:szCs w:val="19"/>
      </w:rPr>
      <w:fldChar w:fldCharType="end"/>
    </w:r>
  </w:p>
  <w:p w:rsidR="0069096C" w:rsidRPr="00B5765B" w:rsidRDefault="0069096C">
    <w:pPr>
      <w:pStyle w:val="Header"/>
      <w:ind w:right="360"/>
      <w:rPr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50E2"/>
    <w:multiLevelType w:val="multilevel"/>
    <w:tmpl w:val="200A92AE"/>
    <w:styleLink w:val="ParagraphList2"/>
    <w:lvl w:ilvl="0">
      <w:start w:val="1"/>
      <w:numFmt w:val="decimal"/>
      <w:lvlText w:val="%1."/>
      <w:lvlJc w:val="left"/>
      <w:pPr>
        <w:ind w:left="0" w:firstLine="39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0" w:firstLine="190"/>
      </w:pPr>
      <w:rPr>
        <w:sz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C500E46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225E1CD5"/>
    <w:multiLevelType w:val="hybridMultilevel"/>
    <w:tmpl w:val="0D5CD1F2"/>
    <w:lvl w:ilvl="0" w:tplc="C0CCFF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820B77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2A3A3805"/>
    <w:multiLevelType w:val="multilevel"/>
    <w:tmpl w:val="5B9A8D34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lowerRoman"/>
      <w:lvlText w:val="(%2)"/>
      <w:lvlJc w:val="left"/>
      <w:pPr>
        <w:tabs>
          <w:tab w:val="num" w:pos="2880"/>
        </w:tabs>
        <w:ind w:left="22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0"/>
        </w:tabs>
        <w:ind w:left="26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31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36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5760" w:hanging="1440"/>
      </w:pPr>
      <w:rPr>
        <w:rFonts w:hint="default"/>
      </w:rPr>
    </w:lvl>
  </w:abstractNum>
  <w:abstractNum w:abstractNumId="5">
    <w:nsid w:val="393552D9"/>
    <w:multiLevelType w:val="multilevel"/>
    <w:tmpl w:val="5B9A8D34"/>
    <w:styleLink w:val="StyleOutlinenumberedLeft127cmHanging127cm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sz w:val="24"/>
      </w:rPr>
    </w:lvl>
    <w:lvl w:ilvl="1">
      <w:start w:val="1"/>
      <w:numFmt w:val="lowerLetter"/>
      <w:lvlText w:val="(%2)"/>
      <w:lvlJc w:val="left"/>
      <w:pPr>
        <w:tabs>
          <w:tab w:val="num" w:pos="2880"/>
        </w:tabs>
        <w:ind w:left="22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0"/>
        </w:tabs>
        <w:ind w:left="26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31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36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5760" w:hanging="1440"/>
      </w:pPr>
      <w:rPr>
        <w:rFonts w:hint="default"/>
      </w:rPr>
    </w:lvl>
  </w:abstractNum>
  <w:abstractNum w:abstractNumId="6">
    <w:nsid w:val="3E9354B6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402B64BB"/>
    <w:multiLevelType w:val="singleLevel"/>
    <w:tmpl w:val="D55CD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>
    <w:nsid w:val="43AD7BA7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47BB0C48"/>
    <w:multiLevelType w:val="multilevel"/>
    <w:tmpl w:val="D55CD5BC"/>
    <w:styleLink w:val="StyleNumberedLeft0cmHanging063cm"/>
    <w:lvl w:ilvl="0">
      <w:start w:val="1"/>
      <w:numFmt w:val="none"/>
      <w:lvlText w:val="%1."/>
      <w:lvlJc w:val="left"/>
      <w:pPr>
        <w:tabs>
          <w:tab w:val="num" w:pos="720"/>
        </w:tabs>
        <w:ind w:left="720" w:hanging="720"/>
      </w:pPr>
      <w:rPr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5A5220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59457200"/>
    <w:multiLevelType w:val="multilevel"/>
    <w:tmpl w:val="200A92AE"/>
    <w:styleLink w:val="PL"/>
    <w:lvl w:ilvl="0">
      <w:start w:val="1"/>
      <w:numFmt w:val="decimal"/>
      <w:pStyle w:val="Heading2"/>
      <w:lvlText w:val="%1."/>
      <w:lvlJc w:val="left"/>
      <w:pPr>
        <w:ind w:left="0" w:firstLine="39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0" w:firstLine="190"/>
      </w:pPr>
      <w:rPr>
        <w:sz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5AAA0668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62FC1DA5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630F1302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6AA746E6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6D5A5598"/>
    <w:multiLevelType w:val="hybridMultilevel"/>
    <w:tmpl w:val="46EE9320"/>
    <w:lvl w:ilvl="0" w:tplc="0E7E7A9C">
      <w:start w:val="1"/>
      <w:numFmt w:val="decimal"/>
      <w:lvlText w:val="%1."/>
      <w:lvlJc w:val="left"/>
      <w:pPr>
        <w:ind w:left="366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086" w:hanging="360"/>
      </w:pPr>
    </w:lvl>
    <w:lvl w:ilvl="2" w:tplc="0C09001B" w:tentative="1">
      <w:start w:val="1"/>
      <w:numFmt w:val="lowerRoman"/>
      <w:lvlText w:val="%3."/>
      <w:lvlJc w:val="right"/>
      <w:pPr>
        <w:ind w:left="1806" w:hanging="180"/>
      </w:pPr>
    </w:lvl>
    <w:lvl w:ilvl="3" w:tplc="0C09000F" w:tentative="1">
      <w:start w:val="1"/>
      <w:numFmt w:val="decimal"/>
      <w:lvlText w:val="%4."/>
      <w:lvlJc w:val="left"/>
      <w:pPr>
        <w:ind w:left="2526" w:hanging="360"/>
      </w:pPr>
    </w:lvl>
    <w:lvl w:ilvl="4" w:tplc="0C090019" w:tentative="1">
      <w:start w:val="1"/>
      <w:numFmt w:val="lowerLetter"/>
      <w:lvlText w:val="%5."/>
      <w:lvlJc w:val="left"/>
      <w:pPr>
        <w:ind w:left="3246" w:hanging="360"/>
      </w:pPr>
    </w:lvl>
    <w:lvl w:ilvl="5" w:tplc="0C09001B" w:tentative="1">
      <w:start w:val="1"/>
      <w:numFmt w:val="lowerRoman"/>
      <w:lvlText w:val="%6."/>
      <w:lvlJc w:val="right"/>
      <w:pPr>
        <w:ind w:left="3966" w:hanging="180"/>
      </w:pPr>
    </w:lvl>
    <w:lvl w:ilvl="6" w:tplc="0C09000F" w:tentative="1">
      <w:start w:val="1"/>
      <w:numFmt w:val="decimal"/>
      <w:lvlText w:val="%7."/>
      <w:lvlJc w:val="left"/>
      <w:pPr>
        <w:ind w:left="4686" w:hanging="360"/>
      </w:pPr>
    </w:lvl>
    <w:lvl w:ilvl="7" w:tplc="0C090019" w:tentative="1">
      <w:start w:val="1"/>
      <w:numFmt w:val="lowerLetter"/>
      <w:lvlText w:val="%8."/>
      <w:lvlJc w:val="left"/>
      <w:pPr>
        <w:ind w:left="5406" w:hanging="360"/>
      </w:pPr>
    </w:lvl>
    <w:lvl w:ilvl="8" w:tplc="0C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7">
    <w:nsid w:val="707A5B02"/>
    <w:multiLevelType w:val="hybridMultilevel"/>
    <w:tmpl w:val="8F9A8A1C"/>
    <w:lvl w:ilvl="0" w:tplc="89F27672">
      <w:start w:val="1"/>
      <w:numFmt w:val="decimal"/>
      <w:lvlText w:val="%1."/>
      <w:lvlJc w:val="left"/>
      <w:pPr>
        <w:ind w:left="366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086" w:hanging="360"/>
      </w:pPr>
    </w:lvl>
    <w:lvl w:ilvl="2" w:tplc="0C09001B" w:tentative="1">
      <w:start w:val="1"/>
      <w:numFmt w:val="lowerRoman"/>
      <w:lvlText w:val="%3."/>
      <w:lvlJc w:val="right"/>
      <w:pPr>
        <w:ind w:left="1806" w:hanging="180"/>
      </w:pPr>
    </w:lvl>
    <w:lvl w:ilvl="3" w:tplc="0C09000F" w:tentative="1">
      <w:start w:val="1"/>
      <w:numFmt w:val="decimal"/>
      <w:lvlText w:val="%4."/>
      <w:lvlJc w:val="left"/>
      <w:pPr>
        <w:ind w:left="2526" w:hanging="360"/>
      </w:pPr>
    </w:lvl>
    <w:lvl w:ilvl="4" w:tplc="0C090019" w:tentative="1">
      <w:start w:val="1"/>
      <w:numFmt w:val="lowerLetter"/>
      <w:lvlText w:val="%5."/>
      <w:lvlJc w:val="left"/>
      <w:pPr>
        <w:ind w:left="3246" w:hanging="360"/>
      </w:pPr>
    </w:lvl>
    <w:lvl w:ilvl="5" w:tplc="0C09001B" w:tentative="1">
      <w:start w:val="1"/>
      <w:numFmt w:val="lowerRoman"/>
      <w:lvlText w:val="%6."/>
      <w:lvlJc w:val="right"/>
      <w:pPr>
        <w:ind w:left="3966" w:hanging="180"/>
      </w:pPr>
    </w:lvl>
    <w:lvl w:ilvl="6" w:tplc="0C09000F" w:tentative="1">
      <w:start w:val="1"/>
      <w:numFmt w:val="decimal"/>
      <w:lvlText w:val="%7."/>
      <w:lvlJc w:val="left"/>
      <w:pPr>
        <w:ind w:left="4686" w:hanging="360"/>
      </w:pPr>
    </w:lvl>
    <w:lvl w:ilvl="7" w:tplc="0C090019" w:tentative="1">
      <w:start w:val="1"/>
      <w:numFmt w:val="lowerLetter"/>
      <w:lvlText w:val="%8."/>
      <w:lvlJc w:val="left"/>
      <w:pPr>
        <w:ind w:left="5406" w:hanging="360"/>
      </w:pPr>
    </w:lvl>
    <w:lvl w:ilvl="8" w:tplc="0C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8">
    <w:nsid w:val="74AD61E7"/>
    <w:multiLevelType w:val="hybridMultilevel"/>
    <w:tmpl w:val="5A26C9B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C74FBB"/>
    <w:multiLevelType w:val="multilevel"/>
    <w:tmpl w:val="200A92AE"/>
    <w:numStyleLink w:val="PL"/>
  </w:abstractNum>
  <w:abstractNum w:abstractNumId="20">
    <w:nsid w:val="7B107A1E"/>
    <w:multiLevelType w:val="multilevel"/>
    <w:tmpl w:val="200A92AE"/>
    <w:styleLink w:val="ParagraphList"/>
    <w:lvl w:ilvl="0">
      <w:start w:val="1"/>
      <w:numFmt w:val="decimal"/>
      <w:lvlText w:val="%1."/>
      <w:lvlJc w:val="left"/>
      <w:pPr>
        <w:ind w:left="0" w:firstLine="39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0" w:firstLine="190"/>
      </w:pPr>
      <w:rPr>
        <w:sz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>
    <w:nsid w:val="7D1F7124"/>
    <w:multiLevelType w:val="multilevel"/>
    <w:tmpl w:val="9A308AF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20"/>
  </w:num>
  <w:num w:numId="3">
    <w:abstractNumId w:val="0"/>
  </w:num>
  <w:num w:numId="4">
    <w:abstractNumId w:val="11"/>
  </w:num>
  <w:num w:numId="5">
    <w:abstractNumId w:val="5"/>
  </w:num>
  <w:num w:numId="6">
    <w:abstractNumId w:val="19"/>
    <w:lvlOverride w:ilvl="0">
      <w:lvl w:ilvl="0">
        <w:start w:val="1"/>
        <w:numFmt w:val="decimal"/>
        <w:pStyle w:val="Heading2"/>
        <w:lvlText w:val="%1."/>
        <w:lvlJc w:val="left"/>
        <w:pPr>
          <w:ind w:left="0" w:firstLine="397"/>
        </w:pPr>
        <w:rPr>
          <w:rFonts w:hint="default"/>
        </w:rPr>
      </w:lvl>
    </w:lvlOverride>
  </w:num>
  <w:num w:numId="7">
    <w:abstractNumId w:val="12"/>
  </w:num>
  <w:num w:numId="8">
    <w:abstractNumId w:val="13"/>
  </w:num>
  <w:num w:numId="9">
    <w:abstractNumId w:val="21"/>
  </w:num>
  <w:num w:numId="10">
    <w:abstractNumId w:val="8"/>
  </w:num>
  <w:num w:numId="11">
    <w:abstractNumId w:val="3"/>
  </w:num>
  <w:num w:numId="12">
    <w:abstractNumId w:val="6"/>
  </w:num>
  <w:num w:numId="13">
    <w:abstractNumId w:val="14"/>
  </w:num>
  <w:num w:numId="14">
    <w:abstractNumId w:val="15"/>
  </w:num>
  <w:num w:numId="15">
    <w:abstractNumId w:val="1"/>
  </w:num>
  <w:num w:numId="16">
    <w:abstractNumId w:val="10"/>
  </w:num>
  <w:num w:numId="17">
    <w:abstractNumId w:val="17"/>
  </w:num>
  <w:num w:numId="18">
    <w:abstractNumId w:val="16"/>
  </w:num>
  <w:num w:numId="19">
    <w:abstractNumId w:val="18"/>
  </w:num>
  <w:num w:numId="20">
    <w:abstractNumId w:val="2"/>
  </w:num>
  <w:num w:numId="21">
    <w:abstractNumId w:val="7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en-NZ" w:vendorID="64" w:dllVersion="131078" w:nlCheck="1" w:checkStyle="1"/>
  <w:activeWritingStyle w:appName="MSWord" w:lang="en-AU" w:vendorID="64" w:dllVersion="131078" w:nlCheck="1" w:checkStyle="1"/>
  <w:activeWritingStyle w:appName="MSWord" w:lang="en-US" w:vendorID="64" w:dllVersion="131078" w:nlCheck="1" w:checkStyle="1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2C6"/>
    <w:rsid w:val="00000D88"/>
    <w:rsid w:val="00020AED"/>
    <w:rsid w:val="00023D87"/>
    <w:rsid w:val="00053202"/>
    <w:rsid w:val="00071B6E"/>
    <w:rsid w:val="00072EE6"/>
    <w:rsid w:val="00073F56"/>
    <w:rsid w:val="00083A8B"/>
    <w:rsid w:val="000A1058"/>
    <w:rsid w:val="000A1759"/>
    <w:rsid w:val="000A1950"/>
    <w:rsid w:val="000A35E5"/>
    <w:rsid w:val="000B40FB"/>
    <w:rsid w:val="000B593B"/>
    <w:rsid w:val="000C3F97"/>
    <w:rsid w:val="000D083A"/>
    <w:rsid w:val="000D58FD"/>
    <w:rsid w:val="000E239A"/>
    <w:rsid w:val="000E47A3"/>
    <w:rsid w:val="000E686B"/>
    <w:rsid w:val="000F7BC6"/>
    <w:rsid w:val="001073AA"/>
    <w:rsid w:val="0011677A"/>
    <w:rsid w:val="00136FFF"/>
    <w:rsid w:val="00146614"/>
    <w:rsid w:val="00157E29"/>
    <w:rsid w:val="00161583"/>
    <w:rsid w:val="0016576A"/>
    <w:rsid w:val="00173398"/>
    <w:rsid w:val="0018528F"/>
    <w:rsid w:val="0019219D"/>
    <w:rsid w:val="00197374"/>
    <w:rsid w:val="001B03AD"/>
    <w:rsid w:val="001B1190"/>
    <w:rsid w:val="001B482F"/>
    <w:rsid w:val="001C0A2D"/>
    <w:rsid w:val="001C2441"/>
    <w:rsid w:val="001F15C5"/>
    <w:rsid w:val="001F2610"/>
    <w:rsid w:val="002003EA"/>
    <w:rsid w:val="002313B2"/>
    <w:rsid w:val="00237B01"/>
    <w:rsid w:val="00251DA6"/>
    <w:rsid w:val="002520AB"/>
    <w:rsid w:val="00260E6C"/>
    <w:rsid w:val="00261FCE"/>
    <w:rsid w:val="002715AD"/>
    <w:rsid w:val="00273DB9"/>
    <w:rsid w:val="00275047"/>
    <w:rsid w:val="002813F8"/>
    <w:rsid w:val="00281A90"/>
    <w:rsid w:val="002833A6"/>
    <w:rsid w:val="002858B2"/>
    <w:rsid w:val="0029641F"/>
    <w:rsid w:val="002B697D"/>
    <w:rsid w:val="002B7D1C"/>
    <w:rsid w:val="002C4B14"/>
    <w:rsid w:val="002E37D4"/>
    <w:rsid w:val="002E6969"/>
    <w:rsid w:val="002F2914"/>
    <w:rsid w:val="002F5F16"/>
    <w:rsid w:val="003112C6"/>
    <w:rsid w:val="00314AE3"/>
    <w:rsid w:val="0031751F"/>
    <w:rsid w:val="00336D5E"/>
    <w:rsid w:val="00340D1B"/>
    <w:rsid w:val="00341722"/>
    <w:rsid w:val="003422B2"/>
    <w:rsid w:val="00363A39"/>
    <w:rsid w:val="00375A67"/>
    <w:rsid w:val="00376E82"/>
    <w:rsid w:val="00381B33"/>
    <w:rsid w:val="003861D7"/>
    <w:rsid w:val="00387BF9"/>
    <w:rsid w:val="003B2589"/>
    <w:rsid w:val="003B5159"/>
    <w:rsid w:val="003C7036"/>
    <w:rsid w:val="003C74D5"/>
    <w:rsid w:val="003F0408"/>
    <w:rsid w:val="00420EF8"/>
    <w:rsid w:val="00422884"/>
    <w:rsid w:val="00430E1E"/>
    <w:rsid w:val="004377CC"/>
    <w:rsid w:val="00446A4D"/>
    <w:rsid w:val="00447D50"/>
    <w:rsid w:val="00451CF4"/>
    <w:rsid w:val="00456151"/>
    <w:rsid w:val="00462C03"/>
    <w:rsid w:val="0046490D"/>
    <w:rsid w:val="00477A8A"/>
    <w:rsid w:val="00477AD0"/>
    <w:rsid w:val="00494DE4"/>
    <w:rsid w:val="00497024"/>
    <w:rsid w:val="004976EC"/>
    <w:rsid w:val="004A1605"/>
    <w:rsid w:val="004F15B6"/>
    <w:rsid w:val="00514A55"/>
    <w:rsid w:val="0051510C"/>
    <w:rsid w:val="00527370"/>
    <w:rsid w:val="0053189B"/>
    <w:rsid w:val="005402EB"/>
    <w:rsid w:val="005640C0"/>
    <w:rsid w:val="005670AA"/>
    <w:rsid w:val="00590C43"/>
    <w:rsid w:val="005921AB"/>
    <w:rsid w:val="0059383D"/>
    <w:rsid w:val="005959B0"/>
    <w:rsid w:val="00597654"/>
    <w:rsid w:val="005A49DF"/>
    <w:rsid w:val="005B6F94"/>
    <w:rsid w:val="005C24A6"/>
    <w:rsid w:val="005C3BC1"/>
    <w:rsid w:val="005C60D0"/>
    <w:rsid w:val="005C7CEE"/>
    <w:rsid w:val="005E4A15"/>
    <w:rsid w:val="005E5544"/>
    <w:rsid w:val="005F0FC2"/>
    <w:rsid w:val="005F25F1"/>
    <w:rsid w:val="00604CDE"/>
    <w:rsid w:val="0062490D"/>
    <w:rsid w:val="006313AB"/>
    <w:rsid w:val="00663C08"/>
    <w:rsid w:val="0069096C"/>
    <w:rsid w:val="0069245B"/>
    <w:rsid w:val="006957ED"/>
    <w:rsid w:val="006959C6"/>
    <w:rsid w:val="006967C1"/>
    <w:rsid w:val="006B103F"/>
    <w:rsid w:val="006B168A"/>
    <w:rsid w:val="006C0605"/>
    <w:rsid w:val="006C4017"/>
    <w:rsid w:val="006C65F5"/>
    <w:rsid w:val="006E6586"/>
    <w:rsid w:val="006F00FD"/>
    <w:rsid w:val="00702AF7"/>
    <w:rsid w:val="00703185"/>
    <w:rsid w:val="0071047A"/>
    <w:rsid w:val="00721BA2"/>
    <w:rsid w:val="00731E02"/>
    <w:rsid w:val="007402BC"/>
    <w:rsid w:val="00745AA6"/>
    <w:rsid w:val="007621D0"/>
    <w:rsid w:val="00775C23"/>
    <w:rsid w:val="007761BD"/>
    <w:rsid w:val="00776B6E"/>
    <w:rsid w:val="00783F5D"/>
    <w:rsid w:val="007840C9"/>
    <w:rsid w:val="00791766"/>
    <w:rsid w:val="007B1A41"/>
    <w:rsid w:val="007B2C37"/>
    <w:rsid w:val="007D0C07"/>
    <w:rsid w:val="007D11B5"/>
    <w:rsid w:val="007E3902"/>
    <w:rsid w:val="00811003"/>
    <w:rsid w:val="0081233F"/>
    <w:rsid w:val="0082720B"/>
    <w:rsid w:val="00831C77"/>
    <w:rsid w:val="008320E7"/>
    <w:rsid w:val="0086067E"/>
    <w:rsid w:val="008631A7"/>
    <w:rsid w:val="00873F1F"/>
    <w:rsid w:val="00892848"/>
    <w:rsid w:val="008A50DF"/>
    <w:rsid w:val="008A5E2B"/>
    <w:rsid w:val="008B0243"/>
    <w:rsid w:val="008B11D5"/>
    <w:rsid w:val="008B1563"/>
    <w:rsid w:val="008B2420"/>
    <w:rsid w:val="008E07ED"/>
    <w:rsid w:val="008E6D2F"/>
    <w:rsid w:val="00905D0E"/>
    <w:rsid w:val="009105B8"/>
    <w:rsid w:val="009151B4"/>
    <w:rsid w:val="00934141"/>
    <w:rsid w:val="00947A55"/>
    <w:rsid w:val="009542D8"/>
    <w:rsid w:val="00967612"/>
    <w:rsid w:val="0098732E"/>
    <w:rsid w:val="009B4A52"/>
    <w:rsid w:val="009C21AE"/>
    <w:rsid w:val="009E29E6"/>
    <w:rsid w:val="009F1AD3"/>
    <w:rsid w:val="009F55BE"/>
    <w:rsid w:val="00A06D99"/>
    <w:rsid w:val="00A21EA0"/>
    <w:rsid w:val="00A47941"/>
    <w:rsid w:val="00A6314A"/>
    <w:rsid w:val="00A6689D"/>
    <w:rsid w:val="00A7150A"/>
    <w:rsid w:val="00A81D11"/>
    <w:rsid w:val="00A9703B"/>
    <w:rsid w:val="00AB211D"/>
    <w:rsid w:val="00AB2B61"/>
    <w:rsid w:val="00AB6E0C"/>
    <w:rsid w:val="00AC4D30"/>
    <w:rsid w:val="00AC5481"/>
    <w:rsid w:val="00AE7DAC"/>
    <w:rsid w:val="00AF7F78"/>
    <w:rsid w:val="00B034E4"/>
    <w:rsid w:val="00B11ED9"/>
    <w:rsid w:val="00B261BB"/>
    <w:rsid w:val="00B26B67"/>
    <w:rsid w:val="00B316BB"/>
    <w:rsid w:val="00B31909"/>
    <w:rsid w:val="00B31DCF"/>
    <w:rsid w:val="00B34354"/>
    <w:rsid w:val="00B37FE4"/>
    <w:rsid w:val="00B50F55"/>
    <w:rsid w:val="00B72197"/>
    <w:rsid w:val="00B86D91"/>
    <w:rsid w:val="00B9242C"/>
    <w:rsid w:val="00B94271"/>
    <w:rsid w:val="00B97B0D"/>
    <w:rsid w:val="00BA1432"/>
    <w:rsid w:val="00BA1E87"/>
    <w:rsid w:val="00BB3A9B"/>
    <w:rsid w:val="00BD2411"/>
    <w:rsid w:val="00BE5A16"/>
    <w:rsid w:val="00BE6C88"/>
    <w:rsid w:val="00BF628B"/>
    <w:rsid w:val="00C032D0"/>
    <w:rsid w:val="00C14890"/>
    <w:rsid w:val="00C31B96"/>
    <w:rsid w:val="00C37247"/>
    <w:rsid w:val="00C41B52"/>
    <w:rsid w:val="00C41E56"/>
    <w:rsid w:val="00C74C7A"/>
    <w:rsid w:val="00C74FD4"/>
    <w:rsid w:val="00C75758"/>
    <w:rsid w:val="00C77FF8"/>
    <w:rsid w:val="00C94927"/>
    <w:rsid w:val="00C95CA9"/>
    <w:rsid w:val="00C971E4"/>
    <w:rsid w:val="00C97F19"/>
    <w:rsid w:val="00CA24AD"/>
    <w:rsid w:val="00CB22CE"/>
    <w:rsid w:val="00CB623F"/>
    <w:rsid w:val="00CC2144"/>
    <w:rsid w:val="00CD16E0"/>
    <w:rsid w:val="00CE23EA"/>
    <w:rsid w:val="00D03B6C"/>
    <w:rsid w:val="00D11178"/>
    <w:rsid w:val="00D15C03"/>
    <w:rsid w:val="00D21712"/>
    <w:rsid w:val="00D239F0"/>
    <w:rsid w:val="00D3396E"/>
    <w:rsid w:val="00D34DB7"/>
    <w:rsid w:val="00D37612"/>
    <w:rsid w:val="00D444D9"/>
    <w:rsid w:val="00D52992"/>
    <w:rsid w:val="00D54247"/>
    <w:rsid w:val="00D61CE0"/>
    <w:rsid w:val="00D76E93"/>
    <w:rsid w:val="00D8580C"/>
    <w:rsid w:val="00DB0728"/>
    <w:rsid w:val="00DC263C"/>
    <w:rsid w:val="00DE1547"/>
    <w:rsid w:val="00DE2126"/>
    <w:rsid w:val="00E01FF1"/>
    <w:rsid w:val="00E12E24"/>
    <w:rsid w:val="00E16B6F"/>
    <w:rsid w:val="00E255D8"/>
    <w:rsid w:val="00E26851"/>
    <w:rsid w:val="00E34E32"/>
    <w:rsid w:val="00E4617D"/>
    <w:rsid w:val="00E60B50"/>
    <w:rsid w:val="00E63D7B"/>
    <w:rsid w:val="00E72D18"/>
    <w:rsid w:val="00E73E71"/>
    <w:rsid w:val="00E91F48"/>
    <w:rsid w:val="00EC3DC4"/>
    <w:rsid w:val="00EC6EAD"/>
    <w:rsid w:val="00EC7E04"/>
    <w:rsid w:val="00ED4E85"/>
    <w:rsid w:val="00ED6EB8"/>
    <w:rsid w:val="00EE2165"/>
    <w:rsid w:val="00EE70D9"/>
    <w:rsid w:val="00F03F29"/>
    <w:rsid w:val="00F10ECF"/>
    <w:rsid w:val="00F11E5D"/>
    <w:rsid w:val="00F24185"/>
    <w:rsid w:val="00F30291"/>
    <w:rsid w:val="00F31794"/>
    <w:rsid w:val="00F37F89"/>
    <w:rsid w:val="00F42873"/>
    <w:rsid w:val="00F4469D"/>
    <w:rsid w:val="00F4627E"/>
    <w:rsid w:val="00F55335"/>
    <w:rsid w:val="00F6129E"/>
    <w:rsid w:val="00F676CE"/>
    <w:rsid w:val="00F77FFA"/>
    <w:rsid w:val="00F81CA0"/>
    <w:rsid w:val="00F9418C"/>
    <w:rsid w:val="00FA79C2"/>
    <w:rsid w:val="00FB72C6"/>
    <w:rsid w:val="00FC13BE"/>
    <w:rsid w:val="00FC194E"/>
    <w:rsid w:val="00FC37FF"/>
    <w:rsid w:val="00FC4436"/>
    <w:rsid w:val="00FD1447"/>
    <w:rsid w:val="00FD2501"/>
    <w:rsid w:val="00FF0CBF"/>
    <w:rsid w:val="00FF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0FC2"/>
    <w:pPr>
      <w:ind w:left="6" w:hanging="6"/>
      <w:contextualSpacing/>
      <w:jc w:val="both"/>
    </w:pPr>
    <w:rPr>
      <w:sz w:val="24"/>
      <w:szCs w:val="24"/>
    </w:rPr>
  </w:style>
  <w:style w:type="paragraph" w:styleId="Heading1">
    <w:name w:val="heading 1"/>
    <w:basedOn w:val="PartTitle"/>
    <w:next w:val="Normal"/>
    <w:link w:val="Heading1Char"/>
    <w:qFormat/>
    <w:rsid w:val="00451CF4"/>
    <w:pPr>
      <w:spacing w:before="480" w:after="480"/>
      <w:ind w:left="431" w:firstLine="0"/>
      <w:outlineLvl w:val="0"/>
    </w:pPr>
  </w:style>
  <w:style w:type="paragraph" w:styleId="Heading2">
    <w:name w:val="heading 2"/>
    <w:next w:val="Normal"/>
    <w:link w:val="Heading2Char"/>
    <w:qFormat/>
    <w:rsid w:val="005F0FC2"/>
    <w:pPr>
      <w:keepNext/>
      <w:keepLines/>
      <w:numPr>
        <w:numId w:val="6"/>
      </w:numPr>
      <w:suppressLineNumbers/>
      <w:suppressAutoHyphens/>
      <w:outlineLvl w:val="1"/>
    </w:pPr>
    <w:rPr>
      <w:b/>
      <w:sz w:val="24"/>
      <w:szCs w:val="24"/>
      <w:lang w:val="en-GB"/>
    </w:rPr>
  </w:style>
  <w:style w:type="paragraph" w:styleId="Heading3">
    <w:name w:val="heading 3"/>
    <w:aliases w:val="Year Number"/>
    <w:next w:val="Normal"/>
    <w:link w:val="Heading3Char"/>
    <w:qFormat/>
    <w:rsid w:val="000B593B"/>
    <w:pPr>
      <w:keepNext/>
      <w:jc w:val="center"/>
      <w:outlineLvl w:val="2"/>
    </w:pPr>
    <w:rPr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C4B14"/>
    <w:pPr>
      <w:jc w:val="center"/>
    </w:pPr>
    <w:rPr>
      <w:b/>
      <w:sz w:val="28"/>
      <w:lang w:val="en-GB"/>
    </w:rPr>
  </w:style>
  <w:style w:type="paragraph" w:styleId="TOC2">
    <w:name w:val="toc 2"/>
    <w:basedOn w:val="Normal"/>
    <w:next w:val="Normal"/>
    <w:autoRedefine/>
    <w:uiPriority w:val="39"/>
    <w:rsid w:val="00363A39"/>
    <w:pPr>
      <w:ind w:left="200"/>
    </w:pPr>
  </w:style>
  <w:style w:type="paragraph" w:styleId="Footer">
    <w:name w:val="footer"/>
    <w:basedOn w:val="Normal"/>
    <w:rsid w:val="002C4B14"/>
    <w:pPr>
      <w:widowControl w:val="0"/>
      <w:tabs>
        <w:tab w:val="left" w:pos="360"/>
        <w:tab w:val="right" w:pos="9000"/>
      </w:tabs>
      <w:suppressAutoHyphens/>
    </w:pPr>
    <w:rPr>
      <w:rFonts w:ascii="Courier" w:hAnsi="Courier"/>
    </w:rPr>
  </w:style>
  <w:style w:type="paragraph" w:styleId="NormalWeb">
    <w:name w:val="Normal (Web)"/>
    <w:basedOn w:val="Normal"/>
    <w:link w:val="NormalWebChar"/>
    <w:rsid w:val="002C4B14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semiHidden/>
    <w:rsid w:val="00A7150A"/>
    <w:rPr>
      <w:sz w:val="16"/>
      <w:szCs w:val="16"/>
    </w:rPr>
  </w:style>
  <w:style w:type="paragraph" w:styleId="CommentText">
    <w:name w:val="annotation text"/>
    <w:basedOn w:val="Normal"/>
    <w:semiHidden/>
    <w:rsid w:val="00A7150A"/>
  </w:style>
  <w:style w:type="paragraph" w:styleId="CommentSubject">
    <w:name w:val="annotation subject"/>
    <w:basedOn w:val="CommentText"/>
    <w:next w:val="CommentText"/>
    <w:semiHidden/>
    <w:rsid w:val="00A7150A"/>
    <w:rPr>
      <w:b/>
      <w:bCs/>
    </w:rPr>
  </w:style>
  <w:style w:type="paragraph" w:styleId="BalloonText">
    <w:name w:val="Balloon Text"/>
    <w:basedOn w:val="Normal"/>
    <w:semiHidden/>
    <w:rsid w:val="00A715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D61CE0"/>
    <w:pPr>
      <w:tabs>
        <w:tab w:val="center" w:pos="4320"/>
        <w:tab w:val="right" w:pos="8640"/>
      </w:tabs>
    </w:pPr>
  </w:style>
  <w:style w:type="paragraph" w:customStyle="1" w:styleId="PartHeading">
    <w:name w:val="Part Heading"/>
    <w:next w:val="Subsectionss"/>
    <w:rsid w:val="00451CF4"/>
    <w:pPr>
      <w:spacing w:before="480" w:after="240"/>
      <w:jc w:val="center"/>
    </w:pPr>
    <w:rPr>
      <w:b/>
      <w:caps/>
      <w:sz w:val="24"/>
      <w:szCs w:val="24"/>
    </w:rPr>
  </w:style>
  <w:style w:type="paragraph" w:customStyle="1" w:styleId="SAMOA">
    <w:name w:val="SAMOA"/>
    <w:basedOn w:val="Normal"/>
    <w:next w:val="Body"/>
    <w:rsid w:val="00363A39"/>
    <w:pPr>
      <w:spacing w:before="2400" w:after="480"/>
      <w:jc w:val="center"/>
    </w:pPr>
    <w:rPr>
      <w:b/>
      <w:caps/>
      <w:lang w:val="en-GB"/>
    </w:rPr>
  </w:style>
  <w:style w:type="paragraph" w:customStyle="1" w:styleId="PartTitle">
    <w:name w:val="Part Title"/>
    <w:basedOn w:val="Normal"/>
    <w:link w:val="PartTitleChar"/>
    <w:rsid w:val="0086067E"/>
    <w:pPr>
      <w:suppressAutoHyphens/>
      <w:spacing w:after="240"/>
      <w:ind w:firstLine="720"/>
      <w:jc w:val="center"/>
    </w:pPr>
    <w:rPr>
      <w:b/>
      <w:caps/>
      <w:lang w:val="en-GB"/>
    </w:rPr>
  </w:style>
  <w:style w:type="character" w:customStyle="1" w:styleId="Heading2Char">
    <w:name w:val="Heading 2 Char"/>
    <w:basedOn w:val="DefaultParagraphFont"/>
    <w:link w:val="Heading2"/>
    <w:rsid w:val="005F0FC2"/>
    <w:rPr>
      <w:b/>
      <w:sz w:val="24"/>
      <w:szCs w:val="24"/>
      <w:lang w:val="en-GB" w:eastAsia="en-US" w:bidi="ar-SA"/>
    </w:rPr>
  </w:style>
  <w:style w:type="paragraph" w:customStyle="1" w:styleId="Provisions">
    <w:name w:val="Provisions"/>
    <w:basedOn w:val="Normal"/>
    <w:rsid w:val="00363A39"/>
    <w:pPr>
      <w:spacing w:after="480"/>
      <w:jc w:val="center"/>
    </w:pPr>
    <w:rPr>
      <w:b/>
    </w:rPr>
  </w:style>
  <w:style w:type="paragraph" w:styleId="TOC3">
    <w:name w:val="toc 3"/>
    <w:basedOn w:val="Normal"/>
    <w:next w:val="Normal"/>
    <w:autoRedefine/>
    <w:uiPriority w:val="39"/>
    <w:rsid w:val="00260E6C"/>
    <w:pPr>
      <w:ind w:left="400"/>
    </w:pPr>
  </w:style>
  <w:style w:type="paragraph" w:styleId="TOC1">
    <w:name w:val="toc 1"/>
    <w:basedOn w:val="Normal"/>
    <w:next w:val="Normal"/>
    <w:autoRedefine/>
    <w:uiPriority w:val="39"/>
    <w:rsid w:val="00260E6C"/>
  </w:style>
  <w:style w:type="character" w:styleId="Hyperlink">
    <w:name w:val="Hyperlink"/>
    <w:basedOn w:val="DefaultParagraphFont"/>
    <w:uiPriority w:val="99"/>
    <w:rsid w:val="00260E6C"/>
    <w:rPr>
      <w:color w:val="0000FF"/>
      <w:u w:val="single"/>
    </w:rPr>
  </w:style>
  <w:style w:type="paragraph" w:customStyle="1" w:styleId="Body">
    <w:name w:val="Body"/>
    <w:link w:val="BodyChar"/>
    <w:rsid w:val="00B26B67"/>
    <w:pPr>
      <w:ind w:left="432" w:hanging="432"/>
      <w:contextualSpacing/>
      <w:jc w:val="both"/>
    </w:pPr>
    <w:rPr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rsid w:val="000A1759"/>
    <w:rPr>
      <w:sz w:val="24"/>
      <w:szCs w:val="24"/>
      <w:lang w:val="en-US" w:eastAsia="en-US" w:bidi="ar-SA"/>
    </w:rPr>
  </w:style>
  <w:style w:type="character" w:customStyle="1" w:styleId="BodyChar">
    <w:name w:val="Body Char"/>
    <w:basedOn w:val="NormalWebChar"/>
    <w:link w:val="Body"/>
    <w:rsid w:val="00B26B67"/>
    <w:rPr>
      <w:sz w:val="24"/>
      <w:szCs w:val="24"/>
      <w:lang w:val="en-US" w:eastAsia="en-US" w:bidi="ar-SA"/>
    </w:rPr>
  </w:style>
  <w:style w:type="paragraph" w:customStyle="1" w:styleId="Bodyboldupercase">
    <w:name w:val="Body bold &amp; upercase"/>
    <w:basedOn w:val="NormalWeb"/>
    <w:link w:val="BodyboldupercaseChar"/>
    <w:rsid w:val="000A1759"/>
    <w:pPr>
      <w:ind w:left="432" w:hanging="432"/>
    </w:pPr>
    <w:rPr>
      <w:b/>
      <w:caps/>
    </w:rPr>
  </w:style>
  <w:style w:type="character" w:customStyle="1" w:styleId="BodyboldupercaseChar">
    <w:name w:val="Body bold &amp; upercase Char"/>
    <w:basedOn w:val="NormalWebChar"/>
    <w:link w:val="Bodyboldupercase"/>
    <w:rsid w:val="000A1759"/>
    <w:rPr>
      <w:b/>
      <w:caps/>
      <w:sz w:val="24"/>
      <w:szCs w:val="24"/>
      <w:lang w:val="en-US" w:eastAsia="en-US" w:bidi="ar-SA"/>
    </w:rPr>
  </w:style>
  <w:style w:type="character" w:customStyle="1" w:styleId="Heading3Char">
    <w:name w:val="Heading 3 Char"/>
    <w:aliases w:val="Year Number Char"/>
    <w:basedOn w:val="DefaultParagraphFont"/>
    <w:link w:val="Heading3"/>
    <w:rsid w:val="000B593B"/>
    <w:rPr>
      <w:b/>
      <w:sz w:val="24"/>
      <w:szCs w:val="24"/>
      <w:lang w:val="en-US" w:eastAsia="en-US" w:bidi="ar-SA"/>
    </w:rPr>
  </w:style>
  <w:style w:type="character" w:customStyle="1" w:styleId="PartTitleChar">
    <w:name w:val="Part Title Char"/>
    <w:basedOn w:val="DefaultParagraphFont"/>
    <w:link w:val="PartTitle"/>
    <w:rsid w:val="002F2914"/>
    <w:rPr>
      <w:b/>
      <w:caps/>
      <w:sz w:val="24"/>
      <w:szCs w:val="24"/>
      <w:lang w:val="en-GB" w:eastAsia="en-US" w:bidi="ar-SA"/>
    </w:rPr>
  </w:style>
  <w:style w:type="character" w:customStyle="1" w:styleId="Heading1Char">
    <w:name w:val="Heading 1 Char"/>
    <w:basedOn w:val="PartTitleChar"/>
    <w:link w:val="Heading1"/>
    <w:rsid w:val="00451CF4"/>
    <w:rPr>
      <w:b/>
      <w:caps/>
      <w:sz w:val="24"/>
      <w:szCs w:val="24"/>
      <w:lang w:val="en-GB" w:eastAsia="en-US" w:bidi="ar-SA"/>
    </w:rPr>
  </w:style>
  <w:style w:type="paragraph" w:customStyle="1" w:styleId="Definition">
    <w:name w:val="Definition"/>
    <w:link w:val="DefinitionChar"/>
    <w:rsid w:val="00281A90"/>
    <w:pPr>
      <w:ind w:left="1440" w:hanging="720"/>
      <w:jc w:val="both"/>
    </w:pPr>
    <w:rPr>
      <w:bCs/>
      <w:sz w:val="24"/>
      <w:szCs w:val="24"/>
      <w:lang w:val="en-NZ"/>
    </w:rPr>
  </w:style>
  <w:style w:type="character" w:customStyle="1" w:styleId="DefinitionChar">
    <w:name w:val="Definition Char"/>
    <w:basedOn w:val="Heading3Char"/>
    <w:link w:val="Definition"/>
    <w:rsid w:val="00281A90"/>
    <w:rPr>
      <w:b/>
      <w:bCs/>
      <w:sz w:val="24"/>
      <w:szCs w:val="24"/>
      <w:lang w:val="en-NZ" w:eastAsia="en-US" w:bidi="ar-SA"/>
    </w:rPr>
  </w:style>
  <w:style w:type="numbering" w:customStyle="1" w:styleId="ParagraphList2">
    <w:name w:val="Paragraph List 2"/>
    <w:basedOn w:val="NoList"/>
    <w:rsid w:val="002715AD"/>
    <w:pPr>
      <w:numPr>
        <w:numId w:val="3"/>
      </w:numPr>
    </w:pPr>
  </w:style>
  <w:style w:type="paragraph" w:customStyle="1" w:styleId="2ndLevelParagraphList">
    <w:name w:val="2nd Level Paragraph List"/>
    <w:basedOn w:val="Normal"/>
    <w:rsid w:val="002715AD"/>
    <w:pPr>
      <w:tabs>
        <w:tab w:val="num" w:pos="2880"/>
      </w:tabs>
      <w:suppressAutoHyphens/>
      <w:ind w:left="2880" w:hanging="720"/>
    </w:pPr>
    <w:rPr>
      <w:lang w:val="en-GB"/>
    </w:rPr>
  </w:style>
  <w:style w:type="paragraph" w:customStyle="1" w:styleId="YearNo">
    <w:name w:val="Year No."/>
    <w:qFormat/>
    <w:rsid w:val="00281A90"/>
    <w:pPr>
      <w:spacing w:after="480"/>
      <w:jc w:val="center"/>
    </w:pPr>
    <w:rPr>
      <w:b/>
      <w:sz w:val="24"/>
      <w:szCs w:val="24"/>
      <w:lang w:val="en-NZ"/>
    </w:rPr>
  </w:style>
  <w:style w:type="paragraph" w:customStyle="1" w:styleId="ABILLINTITULED">
    <w:name w:val="A BILL INTITULED"/>
    <w:qFormat/>
    <w:rsid w:val="0069096C"/>
    <w:pPr>
      <w:spacing w:after="480"/>
      <w:jc w:val="center"/>
      <w:outlineLvl w:val="0"/>
    </w:pPr>
    <w:rPr>
      <w:b/>
      <w:caps/>
      <w:sz w:val="24"/>
      <w:szCs w:val="24"/>
      <w:lang w:val="en-NZ"/>
    </w:rPr>
  </w:style>
  <w:style w:type="numbering" w:customStyle="1" w:styleId="ParagraphList">
    <w:name w:val="Paragraph List"/>
    <w:basedOn w:val="NoList"/>
    <w:rsid w:val="002715AD"/>
    <w:pPr>
      <w:numPr>
        <w:numId w:val="2"/>
      </w:numPr>
    </w:pPr>
  </w:style>
  <w:style w:type="numbering" w:customStyle="1" w:styleId="PL">
    <w:name w:val="PL"/>
    <w:basedOn w:val="NoList"/>
    <w:rsid w:val="002715AD"/>
    <w:pPr>
      <w:numPr>
        <w:numId w:val="4"/>
      </w:numPr>
    </w:pPr>
  </w:style>
  <w:style w:type="numbering" w:customStyle="1" w:styleId="StyleOutlinenumberedLeft127cmHanging127cm">
    <w:name w:val="Style Outline numbered Left:  1.27 cm Hanging:  1.27 cm"/>
    <w:basedOn w:val="NoList"/>
    <w:rsid w:val="00B31909"/>
    <w:pPr>
      <w:numPr>
        <w:numId w:val="5"/>
      </w:numPr>
    </w:pPr>
  </w:style>
  <w:style w:type="paragraph" w:customStyle="1" w:styleId="Makingwords">
    <w:name w:val="Making words"/>
    <w:rsid w:val="00053202"/>
    <w:pPr>
      <w:spacing w:after="240"/>
      <w:jc w:val="both"/>
    </w:pPr>
    <w:rPr>
      <w:bCs/>
      <w:sz w:val="24"/>
      <w:szCs w:val="24"/>
      <w:lang w:val="en-NZ"/>
    </w:rPr>
  </w:style>
  <w:style w:type="paragraph" w:customStyle="1" w:styleId="Subsectionss">
    <w:name w:val="Subsection ss"/>
    <w:qFormat/>
    <w:rsid w:val="00281A90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customStyle="1" w:styleId="SectionHeading">
    <w:name w:val="Section Heading"/>
    <w:basedOn w:val="Subsectionss"/>
    <w:rsid w:val="00B11ED9"/>
    <w:rPr>
      <w:b/>
      <w:bCs w:val="0"/>
    </w:rPr>
  </w:style>
  <w:style w:type="paragraph" w:customStyle="1" w:styleId="Definitionparaa">
    <w:name w:val="Definition para (a)"/>
    <w:qFormat/>
    <w:rsid w:val="00446A4D"/>
    <w:pPr>
      <w:ind w:left="1320" w:hanging="480"/>
    </w:pPr>
    <w:rPr>
      <w:sz w:val="24"/>
      <w:szCs w:val="24"/>
      <w:lang w:val="en-NZ"/>
    </w:rPr>
  </w:style>
  <w:style w:type="paragraph" w:customStyle="1" w:styleId="Paraa">
    <w:name w:val="Para (a)"/>
    <w:link w:val="ParaaChar"/>
    <w:qFormat/>
    <w:rsid w:val="00281A90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paragraph" w:customStyle="1" w:styleId="Subparai">
    <w:name w:val="Subpara (i)"/>
    <w:qFormat/>
    <w:rsid w:val="00281A90"/>
    <w:pPr>
      <w:tabs>
        <w:tab w:val="left" w:pos="2127"/>
      </w:tabs>
      <w:ind w:left="1920" w:hanging="480"/>
    </w:pPr>
    <w:rPr>
      <w:sz w:val="24"/>
      <w:szCs w:val="24"/>
      <w:lang w:val="en-NZ"/>
    </w:rPr>
  </w:style>
  <w:style w:type="paragraph" w:styleId="DocumentMap">
    <w:name w:val="Document Map"/>
    <w:basedOn w:val="Normal"/>
    <w:link w:val="DocumentMapChar"/>
    <w:rsid w:val="00EC3DC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EC3DC4"/>
    <w:rPr>
      <w:rFonts w:ascii="Tahoma" w:hAnsi="Tahoma" w:cs="Tahoma"/>
      <w:sz w:val="16"/>
      <w:szCs w:val="16"/>
      <w:lang w:val="en-US" w:eastAsia="en-US"/>
    </w:rPr>
  </w:style>
  <w:style w:type="paragraph" w:customStyle="1" w:styleId="Shorttitle">
    <w:name w:val="Short title"/>
    <w:basedOn w:val="PartHeading"/>
    <w:rsid w:val="004A1605"/>
  </w:style>
  <w:style w:type="paragraph" w:customStyle="1" w:styleId="Crest">
    <w:name w:val="Crest"/>
    <w:basedOn w:val="PartHeading"/>
    <w:rsid w:val="004A1605"/>
  </w:style>
  <w:style w:type="character" w:styleId="PageNumber">
    <w:name w:val="page number"/>
    <w:basedOn w:val="DefaultParagraphFont"/>
    <w:rsid w:val="00073F56"/>
  </w:style>
  <w:style w:type="paragraph" w:customStyle="1" w:styleId="TOCPart">
    <w:name w:val="TOC Part"/>
    <w:next w:val="TOCprovn"/>
    <w:rsid w:val="007840C9"/>
    <w:pPr>
      <w:jc w:val="center"/>
    </w:pPr>
    <w:rPr>
      <w:b/>
      <w:lang w:val="en-AU"/>
    </w:rPr>
  </w:style>
  <w:style w:type="numbering" w:customStyle="1" w:styleId="StyleNumberedLeft0cmHanging063cm">
    <w:name w:val="Style Numbered Left:  0 cm Hanging:  0.63 cm"/>
    <w:basedOn w:val="NoList"/>
    <w:rsid w:val="007840C9"/>
    <w:pPr>
      <w:numPr>
        <w:numId w:val="22"/>
      </w:numPr>
    </w:pPr>
  </w:style>
  <w:style w:type="paragraph" w:customStyle="1" w:styleId="TOCprovn">
    <w:name w:val="TOC provn"/>
    <w:rsid w:val="007840C9"/>
    <w:pPr>
      <w:ind w:left="360" w:hanging="360"/>
    </w:pPr>
    <w:rPr>
      <w:lang w:val="en-AU"/>
    </w:rPr>
  </w:style>
  <w:style w:type="paragraph" w:customStyle="1" w:styleId="Signed">
    <w:name w:val="Signed"/>
    <w:basedOn w:val="Makingwords"/>
    <w:rsid w:val="00053202"/>
    <w:pPr>
      <w:spacing w:before="1080"/>
      <w:jc w:val="center"/>
    </w:pPr>
  </w:style>
  <w:style w:type="paragraph" w:customStyle="1" w:styleId="Regulations">
    <w:name w:val="Regulations"/>
    <w:basedOn w:val="Heading2"/>
    <w:rsid w:val="00053202"/>
    <w:pPr>
      <w:keepLines w:val="0"/>
      <w:numPr>
        <w:numId w:val="0"/>
      </w:numPr>
      <w:suppressLineNumbers w:val="0"/>
      <w:suppressAutoHyphens w:val="0"/>
      <w:spacing w:before="1200"/>
      <w:ind w:left="1440" w:right="1281"/>
      <w:jc w:val="center"/>
    </w:pPr>
    <w:rPr>
      <w:sz w:val="32"/>
      <w:szCs w:val="20"/>
      <w:lang w:val="en-AU"/>
    </w:rPr>
  </w:style>
  <w:style w:type="character" w:customStyle="1" w:styleId="ParaaChar">
    <w:name w:val="Para (a) Char"/>
    <w:basedOn w:val="DefaultParagraphFont"/>
    <w:link w:val="Paraa"/>
    <w:rsid w:val="00E16B6F"/>
    <w:rPr>
      <w:sz w:val="24"/>
      <w:szCs w:val="24"/>
      <w:lang w:val="en-N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0FC2"/>
    <w:pPr>
      <w:ind w:left="6" w:hanging="6"/>
      <w:contextualSpacing/>
      <w:jc w:val="both"/>
    </w:pPr>
    <w:rPr>
      <w:sz w:val="24"/>
      <w:szCs w:val="24"/>
    </w:rPr>
  </w:style>
  <w:style w:type="paragraph" w:styleId="Heading1">
    <w:name w:val="heading 1"/>
    <w:basedOn w:val="PartTitle"/>
    <w:next w:val="Normal"/>
    <w:link w:val="Heading1Char"/>
    <w:qFormat/>
    <w:rsid w:val="00451CF4"/>
    <w:pPr>
      <w:spacing w:before="480" w:after="480"/>
      <w:ind w:left="431" w:firstLine="0"/>
      <w:outlineLvl w:val="0"/>
    </w:pPr>
  </w:style>
  <w:style w:type="paragraph" w:styleId="Heading2">
    <w:name w:val="heading 2"/>
    <w:next w:val="Normal"/>
    <w:link w:val="Heading2Char"/>
    <w:qFormat/>
    <w:rsid w:val="005F0FC2"/>
    <w:pPr>
      <w:keepNext/>
      <w:keepLines/>
      <w:numPr>
        <w:numId w:val="6"/>
      </w:numPr>
      <w:suppressLineNumbers/>
      <w:suppressAutoHyphens/>
      <w:outlineLvl w:val="1"/>
    </w:pPr>
    <w:rPr>
      <w:b/>
      <w:sz w:val="24"/>
      <w:szCs w:val="24"/>
      <w:lang w:val="en-GB"/>
    </w:rPr>
  </w:style>
  <w:style w:type="paragraph" w:styleId="Heading3">
    <w:name w:val="heading 3"/>
    <w:aliases w:val="Year Number"/>
    <w:next w:val="Normal"/>
    <w:link w:val="Heading3Char"/>
    <w:qFormat/>
    <w:rsid w:val="000B593B"/>
    <w:pPr>
      <w:keepNext/>
      <w:jc w:val="center"/>
      <w:outlineLvl w:val="2"/>
    </w:pPr>
    <w:rPr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C4B14"/>
    <w:pPr>
      <w:jc w:val="center"/>
    </w:pPr>
    <w:rPr>
      <w:b/>
      <w:sz w:val="28"/>
      <w:lang w:val="en-GB"/>
    </w:rPr>
  </w:style>
  <w:style w:type="paragraph" w:styleId="TOC2">
    <w:name w:val="toc 2"/>
    <w:basedOn w:val="Normal"/>
    <w:next w:val="Normal"/>
    <w:autoRedefine/>
    <w:uiPriority w:val="39"/>
    <w:rsid w:val="00363A39"/>
    <w:pPr>
      <w:ind w:left="200"/>
    </w:pPr>
  </w:style>
  <w:style w:type="paragraph" w:styleId="Footer">
    <w:name w:val="footer"/>
    <w:basedOn w:val="Normal"/>
    <w:rsid w:val="002C4B14"/>
    <w:pPr>
      <w:widowControl w:val="0"/>
      <w:tabs>
        <w:tab w:val="left" w:pos="360"/>
        <w:tab w:val="right" w:pos="9000"/>
      </w:tabs>
      <w:suppressAutoHyphens/>
    </w:pPr>
    <w:rPr>
      <w:rFonts w:ascii="Courier" w:hAnsi="Courier"/>
    </w:rPr>
  </w:style>
  <w:style w:type="paragraph" w:styleId="NormalWeb">
    <w:name w:val="Normal (Web)"/>
    <w:basedOn w:val="Normal"/>
    <w:link w:val="NormalWebChar"/>
    <w:rsid w:val="002C4B14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semiHidden/>
    <w:rsid w:val="00A7150A"/>
    <w:rPr>
      <w:sz w:val="16"/>
      <w:szCs w:val="16"/>
    </w:rPr>
  </w:style>
  <w:style w:type="paragraph" w:styleId="CommentText">
    <w:name w:val="annotation text"/>
    <w:basedOn w:val="Normal"/>
    <w:semiHidden/>
    <w:rsid w:val="00A7150A"/>
  </w:style>
  <w:style w:type="paragraph" w:styleId="CommentSubject">
    <w:name w:val="annotation subject"/>
    <w:basedOn w:val="CommentText"/>
    <w:next w:val="CommentText"/>
    <w:semiHidden/>
    <w:rsid w:val="00A7150A"/>
    <w:rPr>
      <w:b/>
      <w:bCs/>
    </w:rPr>
  </w:style>
  <w:style w:type="paragraph" w:styleId="BalloonText">
    <w:name w:val="Balloon Text"/>
    <w:basedOn w:val="Normal"/>
    <w:semiHidden/>
    <w:rsid w:val="00A715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D61CE0"/>
    <w:pPr>
      <w:tabs>
        <w:tab w:val="center" w:pos="4320"/>
        <w:tab w:val="right" w:pos="8640"/>
      </w:tabs>
    </w:pPr>
  </w:style>
  <w:style w:type="paragraph" w:customStyle="1" w:styleId="PartHeading">
    <w:name w:val="Part Heading"/>
    <w:next w:val="Subsectionss"/>
    <w:rsid w:val="00451CF4"/>
    <w:pPr>
      <w:spacing w:before="480" w:after="240"/>
      <w:jc w:val="center"/>
    </w:pPr>
    <w:rPr>
      <w:b/>
      <w:caps/>
      <w:sz w:val="24"/>
      <w:szCs w:val="24"/>
    </w:rPr>
  </w:style>
  <w:style w:type="paragraph" w:customStyle="1" w:styleId="SAMOA">
    <w:name w:val="SAMOA"/>
    <w:basedOn w:val="Normal"/>
    <w:next w:val="Body"/>
    <w:rsid w:val="00363A39"/>
    <w:pPr>
      <w:spacing w:before="2400" w:after="480"/>
      <w:jc w:val="center"/>
    </w:pPr>
    <w:rPr>
      <w:b/>
      <w:caps/>
      <w:lang w:val="en-GB"/>
    </w:rPr>
  </w:style>
  <w:style w:type="paragraph" w:customStyle="1" w:styleId="PartTitle">
    <w:name w:val="Part Title"/>
    <w:basedOn w:val="Normal"/>
    <w:link w:val="PartTitleChar"/>
    <w:rsid w:val="0086067E"/>
    <w:pPr>
      <w:suppressAutoHyphens/>
      <w:spacing w:after="240"/>
      <w:ind w:firstLine="720"/>
      <w:jc w:val="center"/>
    </w:pPr>
    <w:rPr>
      <w:b/>
      <w:caps/>
      <w:lang w:val="en-GB"/>
    </w:rPr>
  </w:style>
  <w:style w:type="character" w:customStyle="1" w:styleId="Heading2Char">
    <w:name w:val="Heading 2 Char"/>
    <w:basedOn w:val="DefaultParagraphFont"/>
    <w:link w:val="Heading2"/>
    <w:rsid w:val="005F0FC2"/>
    <w:rPr>
      <w:b/>
      <w:sz w:val="24"/>
      <w:szCs w:val="24"/>
      <w:lang w:val="en-GB" w:eastAsia="en-US" w:bidi="ar-SA"/>
    </w:rPr>
  </w:style>
  <w:style w:type="paragraph" w:customStyle="1" w:styleId="Provisions">
    <w:name w:val="Provisions"/>
    <w:basedOn w:val="Normal"/>
    <w:rsid w:val="00363A39"/>
    <w:pPr>
      <w:spacing w:after="480"/>
      <w:jc w:val="center"/>
    </w:pPr>
    <w:rPr>
      <w:b/>
    </w:rPr>
  </w:style>
  <w:style w:type="paragraph" w:styleId="TOC3">
    <w:name w:val="toc 3"/>
    <w:basedOn w:val="Normal"/>
    <w:next w:val="Normal"/>
    <w:autoRedefine/>
    <w:uiPriority w:val="39"/>
    <w:rsid w:val="00260E6C"/>
    <w:pPr>
      <w:ind w:left="400"/>
    </w:pPr>
  </w:style>
  <w:style w:type="paragraph" w:styleId="TOC1">
    <w:name w:val="toc 1"/>
    <w:basedOn w:val="Normal"/>
    <w:next w:val="Normal"/>
    <w:autoRedefine/>
    <w:uiPriority w:val="39"/>
    <w:rsid w:val="00260E6C"/>
  </w:style>
  <w:style w:type="character" w:styleId="Hyperlink">
    <w:name w:val="Hyperlink"/>
    <w:basedOn w:val="DefaultParagraphFont"/>
    <w:uiPriority w:val="99"/>
    <w:rsid w:val="00260E6C"/>
    <w:rPr>
      <w:color w:val="0000FF"/>
      <w:u w:val="single"/>
    </w:rPr>
  </w:style>
  <w:style w:type="paragraph" w:customStyle="1" w:styleId="Body">
    <w:name w:val="Body"/>
    <w:link w:val="BodyChar"/>
    <w:rsid w:val="00B26B67"/>
    <w:pPr>
      <w:ind w:left="432" w:hanging="432"/>
      <w:contextualSpacing/>
      <w:jc w:val="both"/>
    </w:pPr>
    <w:rPr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rsid w:val="000A1759"/>
    <w:rPr>
      <w:sz w:val="24"/>
      <w:szCs w:val="24"/>
      <w:lang w:val="en-US" w:eastAsia="en-US" w:bidi="ar-SA"/>
    </w:rPr>
  </w:style>
  <w:style w:type="character" w:customStyle="1" w:styleId="BodyChar">
    <w:name w:val="Body Char"/>
    <w:basedOn w:val="NormalWebChar"/>
    <w:link w:val="Body"/>
    <w:rsid w:val="00B26B67"/>
    <w:rPr>
      <w:sz w:val="24"/>
      <w:szCs w:val="24"/>
      <w:lang w:val="en-US" w:eastAsia="en-US" w:bidi="ar-SA"/>
    </w:rPr>
  </w:style>
  <w:style w:type="paragraph" w:customStyle="1" w:styleId="Bodyboldupercase">
    <w:name w:val="Body bold &amp; upercase"/>
    <w:basedOn w:val="NormalWeb"/>
    <w:link w:val="BodyboldupercaseChar"/>
    <w:rsid w:val="000A1759"/>
    <w:pPr>
      <w:ind w:left="432" w:hanging="432"/>
    </w:pPr>
    <w:rPr>
      <w:b/>
      <w:caps/>
    </w:rPr>
  </w:style>
  <w:style w:type="character" w:customStyle="1" w:styleId="BodyboldupercaseChar">
    <w:name w:val="Body bold &amp; upercase Char"/>
    <w:basedOn w:val="NormalWebChar"/>
    <w:link w:val="Bodyboldupercase"/>
    <w:rsid w:val="000A1759"/>
    <w:rPr>
      <w:b/>
      <w:caps/>
      <w:sz w:val="24"/>
      <w:szCs w:val="24"/>
      <w:lang w:val="en-US" w:eastAsia="en-US" w:bidi="ar-SA"/>
    </w:rPr>
  </w:style>
  <w:style w:type="character" w:customStyle="1" w:styleId="Heading3Char">
    <w:name w:val="Heading 3 Char"/>
    <w:aliases w:val="Year Number Char"/>
    <w:basedOn w:val="DefaultParagraphFont"/>
    <w:link w:val="Heading3"/>
    <w:rsid w:val="000B593B"/>
    <w:rPr>
      <w:b/>
      <w:sz w:val="24"/>
      <w:szCs w:val="24"/>
      <w:lang w:val="en-US" w:eastAsia="en-US" w:bidi="ar-SA"/>
    </w:rPr>
  </w:style>
  <w:style w:type="character" w:customStyle="1" w:styleId="PartTitleChar">
    <w:name w:val="Part Title Char"/>
    <w:basedOn w:val="DefaultParagraphFont"/>
    <w:link w:val="PartTitle"/>
    <w:rsid w:val="002F2914"/>
    <w:rPr>
      <w:b/>
      <w:caps/>
      <w:sz w:val="24"/>
      <w:szCs w:val="24"/>
      <w:lang w:val="en-GB" w:eastAsia="en-US" w:bidi="ar-SA"/>
    </w:rPr>
  </w:style>
  <w:style w:type="character" w:customStyle="1" w:styleId="Heading1Char">
    <w:name w:val="Heading 1 Char"/>
    <w:basedOn w:val="PartTitleChar"/>
    <w:link w:val="Heading1"/>
    <w:rsid w:val="00451CF4"/>
    <w:rPr>
      <w:b/>
      <w:caps/>
      <w:sz w:val="24"/>
      <w:szCs w:val="24"/>
      <w:lang w:val="en-GB" w:eastAsia="en-US" w:bidi="ar-SA"/>
    </w:rPr>
  </w:style>
  <w:style w:type="paragraph" w:customStyle="1" w:styleId="Definition">
    <w:name w:val="Definition"/>
    <w:link w:val="DefinitionChar"/>
    <w:rsid w:val="00281A90"/>
    <w:pPr>
      <w:ind w:left="1440" w:hanging="720"/>
      <w:jc w:val="both"/>
    </w:pPr>
    <w:rPr>
      <w:bCs/>
      <w:sz w:val="24"/>
      <w:szCs w:val="24"/>
      <w:lang w:val="en-NZ"/>
    </w:rPr>
  </w:style>
  <w:style w:type="character" w:customStyle="1" w:styleId="DefinitionChar">
    <w:name w:val="Definition Char"/>
    <w:basedOn w:val="Heading3Char"/>
    <w:link w:val="Definition"/>
    <w:rsid w:val="00281A90"/>
    <w:rPr>
      <w:b/>
      <w:bCs/>
      <w:sz w:val="24"/>
      <w:szCs w:val="24"/>
      <w:lang w:val="en-NZ" w:eastAsia="en-US" w:bidi="ar-SA"/>
    </w:rPr>
  </w:style>
  <w:style w:type="numbering" w:customStyle="1" w:styleId="ParagraphList2">
    <w:name w:val="Paragraph List 2"/>
    <w:basedOn w:val="NoList"/>
    <w:rsid w:val="002715AD"/>
    <w:pPr>
      <w:numPr>
        <w:numId w:val="3"/>
      </w:numPr>
    </w:pPr>
  </w:style>
  <w:style w:type="paragraph" w:customStyle="1" w:styleId="2ndLevelParagraphList">
    <w:name w:val="2nd Level Paragraph List"/>
    <w:basedOn w:val="Normal"/>
    <w:rsid w:val="002715AD"/>
    <w:pPr>
      <w:tabs>
        <w:tab w:val="num" w:pos="2880"/>
      </w:tabs>
      <w:suppressAutoHyphens/>
      <w:ind w:left="2880" w:hanging="720"/>
    </w:pPr>
    <w:rPr>
      <w:lang w:val="en-GB"/>
    </w:rPr>
  </w:style>
  <w:style w:type="paragraph" w:customStyle="1" w:styleId="YearNo">
    <w:name w:val="Year No."/>
    <w:qFormat/>
    <w:rsid w:val="00281A90"/>
    <w:pPr>
      <w:spacing w:after="480"/>
      <w:jc w:val="center"/>
    </w:pPr>
    <w:rPr>
      <w:b/>
      <w:sz w:val="24"/>
      <w:szCs w:val="24"/>
      <w:lang w:val="en-NZ"/>
    </w:rPr>
  </w:style>
  <w:style w:type="paragraph" w:customStyle="1" w:styleId="ABILLINTITULED">
    <w:name w:val="A BILL INTITULED"/>
    <w:qFormat/>
    <w:rsid w:val="0069096C"/>
    <w:pPr>
      <w:spacing w:after="480"/>
      <w:jc w:val="center"/>
      <w:outlineLvl w:val="0"/>
    </w:pPr>
    <w:rPr>
      <w:b/>
      <w:caps/>
      <w:sz w:val="24"/>
      <w:szCs w:val="24"/>
      <w:lang w:val="en-NZ"/>
    </w:rPr>
  </w:style>
  <w:style w:type="numbering" w:customStyle="1" w:styleId="ParagraphList">
    <w:name w:val="Paragraph List"/>
    <w:basedOn w:val="NoList"/>
    <w:rsid w:val="002715AD"/>
    <w:pPr>
      <w:numPr>
        <w:numId w:val="2"/>
      </w:numPr>
    </w:pPr>
  </w:style>
  <w:style w:type="numbering" w:customStyle="1" w:styleId="PL">
    <w:name w:val="PL"/>
    <w:basedOn w:val="NoList"/>
    <w:rsid w:val="002715AD"/>
    <w:pPr>
      <w:numPr>
        <w:numId w:val="4"/>
      </w:numPr>
    </w:pPr>
  </w:style>
  <w:style w:type="numbering" w:customStyle="1" w:styleId="StyleOutlinenumberedLeft127cmHanging127cm">
    <w:name w:val="Style Outline numbered Left:  1.27 cm Hanging:  1.27 cm"/>
    <w:basedOn w:val="NoList"/>
    <w:rsid w:val="00B31909"/>
    <w:pPr>
      <w:numPr>
        <w:numId w:val="5"/>
      </w:numPr>
    </w:pPr>
  </w:style>
  <w:style w:type="paragraph" w:customStyle="1" w:styleId="Makingwords">
    <w:name w:val="Making words"/>
    <w:rsid w:val="00053202"/>
    <w:pPr>
      <w:spacing w:after="240"/>
      <w:jc w:val="both"/>
    </w:pPr>
    <w:rPr>
      <w:bCs/>
      <w:sz w:val="24"/>
      <w:szCs w:val="24"/>
      <w:lang w:val="en-NZ"/>
    </w:rPr>
  </w:style>
  <w:style w:type="paragraph" w:customStyle="1" w:styleId="Subsectionss">
    <w:name w:val="Subsection ss"/>
    <w:qFormat/>
    <w:rsid w:val="00281A90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customStyle="1" w:styleId="SectionHeading">
    <w:name w:val="Section Heading"/>
    <w:basedOn w:val="Subsectionss"/>
    <w:rsid w:val="00B11ED9"/>
    <w:rPr>
      <w:b/>
      <w:bCs w:val="0"/>
    </w:rPr>
  </w:style>
  <w:style w:type="paragraph" w:customStyle="1" w:styleId="Definitionparaa">
    <w:name w:val="Definition para (a)"/>
    <w:qFormat/>
    <w:rsid w:val="00446A4D"/>
    <w:pPr>
      <w:ind w:left="1320" w:hanging="480"/>
    </w:pPr>
    <w:rPr>
      <w:sz w:val="24"/>
      <w:szCs w:val="24"/>
      <w:lang w:val="en-NZ"/>
    </w:rPr>
  </w:style>
  <w:style w:type="paragraph" w:customStyle="1" w:styleId="Paraa">
    <w:name w:val="Para (a)"/>
    <w:link w:val="ParaaChar"/>
    <w:qFormat/>
    <w:rsid w:val="00281A90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paragraph" w:customStyle="1" w:styleId="Subparai">
    <w:name w:val="Subpara (i)"/>
    <w:qFormat/>
    <w:rsid w:val="00281A90"/>
    <w:pPr>
      <w:tabs>
        <w:tab w:val="left" w:pos="2127"/>
      </w:tabs>
      <w:ind w:left="1920" w:hanging="480"/>
    </w:pPr>
    <w:rPr>
      <w:sz w:val="24"/>
      <w:szCs w:val="24"/>
      <w:lang w:val="en-NZ"/>
    </w:rPr>
  </w:style>
  <w:style w:type="paragraph" w:styleId="DocumentMap">
    <w:name w:val="Document Map"/>
    <w:basedOn w:val="Normal"/>
    <w:link w:val="DocumentMapChar"/>
    <w:rsid w:val="00EC3DC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EC3DC4"/>
    <w:rPr>
      <w:rFonts w:ascii="Tahoma" w:hAnsi="Tahoma" w:cs="Tahoma"/>
      <w:sz w:val="16"/>
      <w:szCs w:val="16"/>
      <w:lang w:val="en-US" w:eastAsia="en-US"/>
    </w:rPr>
  </w:style>
  <w:style w:type="paragraph" w:customStyle="1" w:styleId="Shorttitle">
    <w:name w:val="Short title"/>
    <w:basedOn w:val="PartHeading"/>
    <w:rsid w:val="004A1605"/>
  </w:style>
  <w:style w:type="paragraph" w:customStyle="1" w:styleId="Crest">
    <w:name w:val="Crest"/>
    <w:basedOn w:val="PartHeading"/>
    <w:rsid w:val="004A1605"/>
  </w:style>
  <w:style w:type="character" w:styleId="PageNumber">
    <w:name w:val="page number"/>
    <w:basedOn w:val="DefaultParagraphFont"/>
    <w:rsid w:val="00073F56"/>
  </w:style>
  <w:style w:type="paragraph" w:customStyle="1" w:styleId="TOCPart">
    <w:name w:val="TOC Part"/>
    <w:next w:val="TOCprovn"/>
    <w:rsid w:val="007840C9"/>
    <w:pPr>
      <w:jc w:val="center"/>
    </w:pPr>
    <w:rPr>
      <w:b/>
      <w:lang w:val="en-AU"/>
    </w:rPr>
  </w:style>
  <w:style w:type="numbering" w:customStyle="1" w:styleId="StyleNumberedLeft0cmHanging063cm">
    <w:name w:val="Style Numbered Left:  0 cm Hanging:  0.63 cm"/>
    <w:basedOn w:val="NoList"/>
    <w:rsid w:val="007840C9"/>
    <w:pPr>
      <w:numPr>
        <w:numId w:val="22"/>
      </w:numPr>
    </w:pPr>
  </w:style>
  <w:style w:type="paragraph" w:customStyle="1" w:styleId="TOCprovn">
    <w:name w:val="TOC provn"/>
    <w:rsid w:val="007840C9"/>
    <w:pPr>
      <w:ind w:left="360" w:hanging="360"/>
    </w:pPr>
    <w:rPr>
      <w:lang w:val="en-AU"/>
    </w:rPr>
  </w:style>
  <w:style w:type="paragraph" w:customStyle="1" w:styleId="Signed">
    <w:name w:val="Signed"/>
    <w:basedOn w:val="Makingwords"/>
    <w:rsid w:val="00053202"/>
    <w:pPr>
      <w:spacing w:before="1080"/>
      <w:jc w:val="center"/>
    </w:pPr>
  </w:style>
  <w:style w:type="paragraph" w:customStyle="1" w:styleId="Regulations">
    <w:name w:val="Regulations"/>
    <w:basedOn w:val="Heading2"/>
    <w:rsid w:val="00053202"/>
    <w:pPr>
      <w:keepLines w:val="0"/>
      <w:numPr>
        <w:numId w:val="0"/>
      </w:numPr>
      <w:suppressLineNumbers w:val="0"/>
      <w:suppressAutoHyphens w:val="0"/>
      <w:spacing w:before="1200"/>
      <w:ind w:left="1440" w:right="1281"/>
      <w:jc w:val="center"/>
    </w:pPr>
    <w:rPr>
      <w:sz w:val="32"/>
      <w:szCs w:val="20"/>
      <w:lang w:val="en-AU"/>
    </w:rPr>
  </w:style>
  <w:style w:type="character" w:customStyle="1" w:styleId="ParaaChar">
    <w:name w:val="Para (a) Char"/>
    <w:basedOn w:val="DefaultParagraphFont"/>
    <w:link w:val="Paraa"/>
    <w:rsid w:val="00E16B6F"/>
    <w:rPr>
      <w:sz w:val="24"/>
      <w:szCs w:val="24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Current%20jobs\Drafting%20templates\Regulation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Regulations Template.dotx</Template>
  <TotalTime>0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Kylie Wilson</dc:creator>
  <cp:lastModifiedBy>Kylie Wilson</cp:lastModifiedBy>
  <cp:revision>2</cp:revision>
  <cp:lastPrinted>2007-09-06T03:35:00Z</cp:lastPrinted>
  <dcterms:created xsi:type="dcterms:W3CDTF">2018-08-15T03:33:00Z</dcterms:created>
  <dcterms:modified xsi:type="dcterms:W3CDTF">2018-08-15T03:33:00Z</dcterms:modified>
</cp:coreProperties>
</file>