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3C23" w:rsidRPr="00B54076" w:rsidRDefault="00667827" w:rsidP="00343C23">
      <w:pPr>
        <w:pStyle w:val="SAMOA"/>
        <w:spacing w:before="0" w:after="0"/>
      </w:pPr>
      <w:bookmarkStart w:id="0" w:name="_GoBack"/>
      <w:bookmarkEnd w:id="0"/>
      <w:r>
        <w:rPr>
          <w:noProof/>
          <w:lang w:val="en-US"/>
        </w:rPr>
        <w:drawing>
          <wp:inline distT="0" distB="0" distL="0" distR="0">
            <wp:extent cx="895350" cy="914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3C23" w:rsidRPr="00B54076" w:rsidRDefault="00343C23" w:rsidP="00343C23">
      <w:pPr>
        <w:pStyle w:val="SAMOA"/>
        <w:spacing w:before="0" w:after="0"/>
      </w:pPr>
    </w:p>
    <w:p w:rsidR="00343C23" w:rsidRPr="00B54076" w:rsidRDefault="00343C23" w:rsidP="00343C23">
      <w:pPr>
        <w:pStyle w:val="SAMOA"/>
        <w:spacing w:before="0" w:after="0"/>
      </w:pPr>
      <w:smartTag w:uri="urn:schemas-microsoft-com:office:smarttags" w:element="place">
        <w:r w:rsidRPr="00B54076">
          <w:t>SAMOA</w:t>
        </w:r>
      </w:smartTag>
    </w:p>
    <w:p w:rsidR="00343C23" w:rsidRPr="00B54076" w:rsidRDefault="00343C23" w:rsidP="00343C23">
      <w:pPr>
        <w:pStyle w:val="Body"/>
        <w:rPr>
          <w:lang w:val="en-GB"/>
        </w:rPr>
      </w:pPr>
    </w:p>
    <w:p w:rsidR="00343C23" w:rsidRPr="00B54076" w:rsidRDefault="00587042" w:rsidP="00343C23">
      <w:pPr>
        <w:pStyle w:val="Heading1"/>
        <w:spacing w:before="0" w:after="0"/>
      </w:pPr>
      <w:r>
        <w:t xml:space="preserve">[order name] </w:t>
      </w:r>
      <w:r w:rsidR="00343C23" w:rsidRPr="00B54076">
        <w:t xml:space="preserve"> (N</w:t>
      </w:r>
      <w:r w:rsidR="00343C23" w:rsidRPr="00B54076">
        <w:rPr>
          <w:caps w:val="0"/>
        </w:rPr>
        <w:t>o.</w:t>
      </w:r>
      <w:r w:rsidR="00343C23" w:rsidRPr="00B54076">
        <w:t xml:space="preserve"> ) </w:t>
      </w:r>
      <w:r>
        <w:t>[year]</w:t>
      </w:r>
      <w:r w:rsidR="00343C23" w:rsidRPr="00B54076">
        <w:t xml:space="preserve"> </w:t>
      </w:r>
    </w:p>
    <w:p w:rsidR="00343C23" w:rsidRPr="00B54076" w:rsidRDefault="00343C23" w:rsidP="00343C23">
      <w:pPr>
        <w:pStyle w:val="Body"/>
        <w:rPr>
          <w:lang w:val="en-GB"/>
        </w:rPr>
      </w:pPr>
    </w:p>
    <w:p w:rsidR="00343C23" w:rsidRPr="00B54076" w:rsidRDefault="00343C23" w:rsidP="00343C23">
      <w:pPr>
        <w:pStyle w:val="Body"/>
        <w:rPr>
          <w:lang w:val="en-GB"/>
        </w:rPr>
      </w:pPr>
    </w:p>
    <w:p w:rsidR="00343C23" w:rsidRPr="00464BB7" w:rsidRDefault="00343C23" w:rsidP="00343C23">
      <w:pPr>
        <w:pStyle w:val="Provisions"/>
        <w:spacing w:after="0"/>
        <w:rPr>
          <w:b w:val="0"/>
          <w:sz w:val="20"/>
        </w:rPr>
      </w:pPr>
      <w:r w:rsidRPr="00464BB7">
        <w:rPr>
          <w:b w:val="0"/>
          <w:sz w:val="20"/>
        </w:rPr>
        <w:t>Arrangement of Provisions</w:t>
      </w:r>
    </w:p>
    <w:p w:rsidR="00343C23" w:rsidRPr="00B54076" w:rsidRDefault="00343C23" w:rsidP="00343C23">
      <w:pPr>
        <w:pStyle w:val="Provisions"/>
        <w:spacing w:after="0"/>
        <w:rPr>
          <w:szCs w:val="24"/>
        </w:rPr>
      </w:pPr>
    </w:p>
    <w:p w:rsidR="00343C23" w:rsidRPr="00B54076" w:rsidRDefault="00343C23" w:rsidP="00343C23">
      <w:pPr>
        <w:pStyle w:val="Provisions"/>
        <w:spacing w:after="0"/>
        <w:rPr>
          <w:szCs w:val="24"/>
        </w:rPr>
        <w:sectPr w:rsidR="00343C23" w:rsidRPr="00B54076" w:rsidSect="000E7BBB">
          <w:headerReference w:type="even" r:id="rId9"/>
          <w:footerReference w:type="even" r:id="rId10"/>
          <w:footerReference w:type="default" r:id="rId11"/>
          <w:pgSz w:w="12240" w:h="15840" w:code="1"/>
          <w:pgMar w:top="540" w:right="3024" w:bottom="360" w:left="3024" w:header="720" w:footer="45" w:gutter="0"/>
          <w:cols w:space="720"/>
        </w:sectPr>
      </w:pPr>
    </w:p>
    <w:p w:rsidR="00343C23" w:rsidRPr="009561E3" w:rsidRDefault="00343C23" w:rsidP="00343C23">
      <w:pPr>
        <w:pStyle w:val="TOCprovn"/>
        <w:numPr>
          <w:ilvl w:val="0"/>
          <w:numId w:val="1"/>
        </w:numPr>
        <w:tabs>
          <w:tab w:val="clear" w:pos="720"/>
        </w:tabs>
        <w:ind w:left="360"/>
      </w:pPr>
      <w:r w:rsidRPr="009561E3">
        <w:lastRenderedPageBreak/>
        <w:t>Short title and commencement</w:t>
      </w:r>
    </w:p>
    <w:p w:rsidR="00343C23" w:rsidRPr="009561E3" w:rsidRDefault="00587042" w:rsidP="00343C23">
      <w:pPr>
        <w:pStyle w:val="TOCprovn"/>
        <w:numPr>
          <w:ilvl w:val="0"/>
          <w:numId w:val="1"/>
        </w:numPr>
        <w:tabs>
          <w:tab w:val="clear" w:pos="720"/>
        </w:tabs>
        <w:ind w:left="360"/>
      </w:pPr>
      <w:r>
        <w:t>Order clause</w:t>
      </w:r>
    </w:p>
    <w:p w:rsidR="00343C23" w:rsidRDefault="00587042" w:rsidP="00343C23">
      <w:pPr>
        <w:pStyle w:val="TOCprovn"/>
        <w:numPr>
          <w:ilvl w:val="0"/>
          <w:numId w:val="1"/>
        </w:numPr>
        <w:tabs>
          <w:tab w:val="clear" w:pos="720"/>
        </w:tabs>
        <w:ind w:left="360"/>
      </w:pPr>
      <w:r>
        <w:t>Order clause</w:t>
      </w:r>
    </w:p>
    <w:p w:rsidR="00464BB7" w:rsidRPr="009561E3" w:rsidRDefault="00464BB7" w:rsidP="00464BB7">
      <w:pPr>
        <w:pStyle w:val="TOCprovn"/>
        <w:ind w:left="0" w:firstLine="0"/>
      </w:pPr>
    </w:p>
    <w:p w:rsidR="00343C23" w:rsidRPr="00B54076" w:rsidRDefault="00343C23" w:rsidP="00343C23">
      <w:pPr>
        <w:pStyle w:val="TOCprovn"/>
        <w:jc w:val="both"/>
        <w:rPr>
          <w:sz w:val="24"/>
          <w:szCs w:val="24"/>
        </w:rPr>
      </w:pPr>
    </w:p>
    <w:p w:rsidR="00343C23" w:rsidRPr="00B54076" w:rsidRDefault="00343C23" w:rsidP="00343C23">
      <w:pPr>
        <w:pStyle w:val="Body"/>
        <w:ind w:left="0" w:firstLine="0"/>
        <w:rPr>
          <w:lang w:val="en-GB"/>
        </w:rPr>
        <w:sectPr w:rsidR="00343C23" w:rsidRPr="00B54076" w:rsidSect="000E7BBB">
          <w:type w:val="continuous"/>
          <w:pgSz w:w="12240" w:h="15840" w:code="1"/>
          <w:pgMar w:top="1440" w:right="3024" w:bottom="2880" w:left="3024" w:header="720" w:footer="45" w:gutter="0"/>
          <w:cols w:num="2" w:space="720" w:equalWidth="0">
            <w:col w:w="2569" w:space="720"/>
            <w:col w:w="2569"/>
          </w:cols>
        </w:sectPr>
      </w:pPr>
      <w:r w:rsidRPr="00B54076">
        <w:rPr>
          <w:lang w:val="en-GB"/>
        </w:rPr>
        <w:tab/>
      </w:r>
    </w:p>
    <w:p w:rsidR="00343C23" w:rsidRPr="00816A87" w:rsidRDefault="00343C23" w:rsidP="00343C23">
      <w:pPr>
        <w:pStyle w:val="Makingwords"/>
        <w:spacing w:after="0"/>
        <w:rPr>
          <w:b/>
          <w:sz w:val="22"/>
          <w:szCs w:val="22"/>
        </w:rPr>
      </w:pPr>
    </w:p>
    <w:p w:rsidR="00343C23" w:rsidRPr="00B54076" w:rsidRDefault="00343C23" w:rsidP="00343C23">
      <w:pPr>
        <w:pStyle w:val="Makingwords"/>
        <w:spacing w:after="0"/>
        <w:jc w:val="center"/>
        <w:rPr>
          <w:b/>
        </w:rPr>
      </w:pPr>
      <w:r w:rsidRPr="00B54076">
        <w:rPr>
          <w:b/>
        </w:rPr>
        <w:t>________</w:t>
      </w:r>
    </w:p>
    <w:p w:rsidR="00343C23" w:rsidRPr="00B54076" w:rsidRDefault="00343C23" w:rsidP="00343C23">
      <w:pPr>
        <w:pStyle w:val="Makingwords"/>
        <w:spacing w:after="0"/>
        <w:rPr>
          <w:b/>
        </w:rPr>
      </w:pPr>
    </w:p>
    <w:p w:rsidR="00343C23" w:rsidRPr="00B54076" w:rsidRDefault="00587042" w:rsidP="00343C23">
      <w:pPr>
        <w:pStyle w:val="Makingwords"/>
        <w:spacing w:after="0"/>
      </w:pPr>
      <w:r>
        <w:t>The [Authority] makes this</w:t>
      </w:r>
      <w:r w:rsidR="00343C23" w:rsidRPr="00B54076">
        <w:t xml:space="preserve"> Order pursuant</w:t>
      </w:r>
      <w:r w:rsidR="00343C23" w:rsidRPr="00B54076">
        <w:rPr>
          <w:b/>
        </w:rPr>
        <w:t xml:space="preserve"> </w:t>
      </w:r>
      <w:r w:rsidR="00343C23" w:rsidRPr="00B54076">
        <w:t xml:space="preserve">to </w:t>
      </w:r>
      <w:r>
        <w:t xml:space="preserve">[relevant section] </w:t>
      </w:r>
      <w:r w:rsidR="00343C23" w:rsidRPr="00B54076">
        <w:t xml:space="preserve">of the </w:t>
      </w:r>
      <w:r>
        <w:t>[relevant Act]</w:t>
      </w:r>
      <w:r w:rsidR="00343C23" w:rsidRPr="00B54076">
        <w:t>.</w:t>
      </w:r>
    </w:p>
    <w:p w:rsidR="00343C23" w:rsidRPr="00B54076" w:rsidRDefault="00343C23" w:rsidP="00343C23">
      <w:pPr>
        <w:pStyle w:val="Makingwords"/>
        <w:spacing w:after="0"/>
        <w:rPr>
          <w:b/>
          <w:u w:val="single"/>
        </w:rPr>
      </w:pPr>
    </w:p>
    <w:p w:rsidR="00343C23" w:rsidRPr="00B54076" w:rsidRDefault="00343C23" w:rsidP="00343C23">
      <w:pPr>
        <w:pStyle w:val="Makingwords"/>
        <w:spacing w:after="0"/>
        <w:rPr>
          <w:b/>
          <w:u w:val="single"/>
        </w:rPr>
      </w:pPr>
    </w:p>
    <w:p w:rsidR="00343C23" w:rsidRPr="00B54076" w:rsidRDefault="00343C23" w:rsidP="00343C23">
      <w:pPr>
        <w:pStyle w:val="Makingwords"/>
        <w:spacing w:after="0"/>
        <w:jc w:val="right"/>
      </w:pPr>
      <w:r w:rsidRPr="00B54076">
        <w:rPr>
          <w:b/>
        </w:rPr>
        <w:t>DATED</w:t>
      </w:r>
      <w:r w:rsidRPr="00B54076">
        <w:t xml:space="preserve"> at </w:t>
      </w:r>
      <w:smartTag w:uri="urn:schemas-microsoft-com:office:smarttags" w:element="place">
        <w:smartTag w:uri="urn:schemas-microsoft-com:office:smarttags" w:element="City">
          <w:r w:rsidRPr="00B54076">
            <w:t>Apia</w:t>
          </w:r>
        </w:smartTag>
      </w:smartTag>
      <w:r w:rsidRPr="00B54076">
        <w:rPr>
          <w:b/>
        </w:rPr>
        <w:t xml:space="preserve"> </w:t>
      </w:r>
      <w:r w:rsidRPr="00B54076">
        <w:t>this........................day of…….…….…... 20.</w:t>
      </w:r>
    </w:p>
    <w:p w:rsidR="00343C23" w:rsidRDefault="00343C23" w:rsidP="00343C23">
      <w:pPr>
        <w:pStyle w:val="Signed"/>
        <w:spacing w:before="0" w:after="0"/>
      </w:pPr>
    </w:p>
    <w:p w:rsidR="009561E3" w:rsidRDefault="009561E3" w:rsidP="00343C23">
      <w:pPr>
        <w:pStyle w:val="Leg4Subsec1"/>
        <w:tabs>
          <w:tab w:val="left" w:pos="360"/>
        </w:tabs>
        <w:spacing w:before="0" w:after="0" w:line="240" w:lineRule="auto"/>
        <w:ind w:left="0" w:right="0" w:firstLine="0"/>
        <w:rPr>
          <w:rFonts w:ascii="Times New Roman" w:hAnsi="Times New Roman" w:cs="Times New Roman"/>
          <w:bCs/>
          <w:sz w:val="24"/>
          <w:szCs w:val="24"/>
          <w:lang w:val="en-NZ" w:eastAsia="en-US"/>
        </w:rPr>
      </w:pPr>
    </w:p>
    <w:p w:rsidR="009561E3" w:rsidRDefault="00343C23" w:rsidP="00343C23">
      <w:pPr>
        <w:pStyle w:val="Leg4Subsec1"/>
        <w:tabs>
          <w:tab w:val="left" w:pos="360"/>
        </w:tabs>
        <w:spacing w:before="0" w:after="0" w:line="240" w:lineRule="auto"/>
        <w:ind w:left="0" w:right="0" w:firstLine="0"/>
        <w:rPr>
          <w:rFonts w:ascii="Times New Roman" w:hAnsi="Times New Roman" w:cs="Times New Roman"/>
          <w:sz w:val="24"/>
          <w:szCs w:val="24"/>
          <w:lang w:val="en-US"/>
        </w:rPr>
      </w:pPr>
      <w:r w:rsidRPr="00B54076">
        <w:rPr>
          <w:rFonts w:ascii="Times New Roman" w:hAnsi="Times New Roman" w:cs="Times New Roman"/>
          <w:sz w:val="24"/>
          <w:szCs w:val="24"/>
          <w:lang w:val="en-US"/>
        </w:rPr>
        <w:t>…………………………..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9561E3" w:rsidRPr="00B54076">
        <w:rPr>
          <w:rFonts w:ascii="Times New Roman" w:hAnsi="Times New Roman" w:cs="Times New Roman"/>
          <w:sz w:val="24"/>
          <w:szCs w:val="24"/>
          <w:lang w:val="en-US"/>
        </w:rPr>
        <w:t>…………………………..</w:t>
      </w:r>
    </w:p>
    <w:p w:rsidR="009561E3" w:rsidRDefault="00587042" w:rsidP="009561E3">
      <w:pPr>
        <w:pStyle w:val="Leg4Subsec1"/>
        <w:spacing w:before="0" w:after="0" w:line="240" w:lineRule="auto"/>
        <w:ind w:right="0" w:hanging="1096"/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sz w:val="24"/>
          <w:szCs w:val="24"/>
          <w:lang w:val="it-IT"/>
        </w:rPr>
        <w:t>Name</w:t>
      </w:r>
      <w:r>
        <w:rPr>
          <w:rFonts w:ascii="Times New Roman" w:hAnsi="Times New Roman" w:cs="Times New Roman"/>
          <w:sz w:val="24"/>
          <w:szCs w:val="24"/>
          <w:lang w:val="it-IT"/>
        </w:rPr>
        <w:tab/>
      </w:r>
      <w:r>
        <w:rPr>
          <w:rFonts w:ascii="Times New Roman" w:hAnsi="Times New Roman" w:cs="Times New Roman"/>
          <w:sz w:val="24"/>
          <w:szCs w:val="24"/>
          <w:lang w:val="it-IT"/>
        </w:rPr>
        <w:tab/>
      </w:r>
      <w:r>
        <w:rPr>
          <w:rFonts w:ascii="Times New Roman" w:hAnsi="Times New Roman" w:cs="Times New Roman"/>
          <w:sz w:val="24"/>
          <w:szCs w:val="24"/>
          <w:lang w:val="it-IT"/>
        </w:rPr>
        <w:tab/>
      </w:r>
      <w:r w:rsidR="009561E3">
        <w:rPr>
          <w:rFonts w:ascii="Times New Roman" w:hAnsi="Times New Roman" w:cs="Times New Roman"/>
          <w:sz w:val="24"/>
          <w:szCs w:val="24"/>
          <w:lang w:val="it-IT"/>
        </w:rPr>
        <w:tab/>
      </w:r>
      <w:r w:rsidR="009561E3">
        <w:rPr>
          <w:rFonts w:ascii="Times New Roman" w:hAnsi="Times New Roman" w:cs="Times New Roman"/>
          <w:sz w:val="24"/>
          <w:szCs w:val="24"/>
          <w:lang w:val="it-IT"/>
        </w:rPr>
        <w:tab/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Name </w:t>
      </w:r>
    </w:p>
    <w:p w:rsidR="00343C23" w:rsidRPr="006E4894" w:rsidRDefault="00587042" w:rsidP="009561E3">
      <w:pPr>
        <w:pStyle w:val="Leg4Subsec1"/>
        <w:spacing w:before="0" w:after="0" w:line="240" w:lineRule="auto"/>
        <w:ind w:right="0" w:hanging="1096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u w:val="single"/>
          <w:lang w:val="it-IT"/>
        </w:rPr>
        <w:t>POSITION</w:t>
      </w:r>
      <w:r>
        <w:rPr>
          <w:rFonts w:ascii="Times New Roman" w:hAnsi="Times New Roman" w:cs="Times New Roman"/>
          <w:b/>
          <w:sz w:val="24"/>
          <w:szCs w:val="24"/>
          <w:u w:val="single"/>
          <w:lang w:val="it-IT"/>
        </w:rPr>
        <w:tab/>
      </w:r>
      <w:r w:rsidR="00343C23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43C23">
        <w:rPr>
          <w:rFonts w:ascii="Times New Roman" w:hAnsi="Times New Roman" w:cs="Times New Roman"/>
          <w:sz w:val="24"/>
          <w:szCs w:val="24"/>
          <w:lang w:val="en-US"/>
        </w:rPr>
        <w:tab/>
      </w:r>
      <w:r w:rsidR="009561E3">
        <w:rPr>
          <w:rFonts w:ascii="Times New Roman" w:hAnsi="Times New Roman" w:cs="Times New Roman"/>
          <w:sz w:val="24"/>
          <w:szCs w:val="24"/>
          <w:lang w:val="en-US"/>
        </w:rPr>
        <w:t xml:space="preserve">        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POSITION</w:t>
      </w:r>
    </w:p>
    <w:p w:rsidR="009561E3" w:rsidRDefault="009561E3" w:rsidP="00343C23">
      <w:pPr>
        <w:pStyle w:val="Leg4Subsec1"/>
        <w:spacing w:before="0" w:after="0" w:line="240" w:lineRule="auto"/>
        <w:ind w:left="0" w:right="0" w:firstLine="360"/>
        <w:rPr>
          <w:rFonts w:ascii="Times New Roman" w:hAnsi="Times New Roman" w:cs="Times New Roman"/>
          <w:sz w:val="24"/>
          <w:szCs w:val="24"/>
          <w:lang w:val="en-US"/>
        </w:rPr>
      </w:pPr>
    </w:p>
    <w:p w:rsidR="00343C23" w:rsidRPr="00B54076" w:rsidRDefault="00343C23" w:rsidP="00587042">
      <w:pPr>
        <w:pStyle w:val="Leg4Subsec1"/>
        <w:tabs>
          <w:tab w:val="left" w:pos="360"/>
        </w:tabs>
        <w:ind w:left="0" w:firstLine="0"/>
        <w:rPr>
          <w:rFonts w:ascii="Times New Roman" w:hAnsi="Times New Roman" w:cs="Times New Roman"/>
          <w:b/>
          <w:sz w:val="24"/>
          <w:szCs w:val="24"/>
          <w:u w:val="single"/>
          <w:lang w:val="it-IT"/>
        </w:rPr>
      </w:pPr>
      <w:r w:rsidRPr="00B54076">
        <w:rPr>
          <w:rFonts w:ascii="Times New Roman" w:hAnsi="Times New Roman" w:cs="Times New Roman"/>
          <w:sz w:val="24"/>
          <w:szCs w:val="24"/>
          <w:lang w:val="it-IT"/>
        </w:rPr>
        <w:t xml:space="preserve">    </w:t>
      </w:r>
      <w:r>
        <w:rPr>
          <w:rFonts w:ascii="Times New Roman" w:hAnsi="Times New Roman" w:cs="Times New Roman"/>
          <w:sz w:val="24"/>
          <w:szCs w:val="24"/>
          <w:lang w:val="it-IT"/>
        </w:rPr>
        <w:tab/>
        <w:t xml:space="preserve">  </w:t>
      </w:r>
      <w:r w:rsidRPr="00B54076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B54076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B54076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B54076">
        <w:rPr>
          <w:rFonts w:ascii="Times New Roman" w:hAnsi="Times New Roman" w:cs="Times New Roman"/>
          <w:sz w:val="24"/>
          <w:szCs w:val="24"/>
          <w:lang w:val="it-IT"/>
        </w:rPr>
        <w:tab/>
        <w:t xml:space="preserve">         </w:t>
      </w:r>
    </w:p>
    <w:p w:rsidR="00343C23" w:rsidRPr="00B54076" w:rsidRDefault="00343C23" w:rsidP="00343C23">
      <w:pPr>
        <w:pStyle w:val="Regulations"/>
        <w:spacing w:before="0"/>
        <w:rPr>
          <w:sz w:val="24"/>
          <w:szCs w:val="24"/>
        </w:rPr>
      </w:pPr>
    </w:p>
    <w:p w:rsidR="00343C23" w:rsidRPr="00B54076" w:rsidRDefault="00343C23" w:rsidP="00343C23">
      <w:pPr>
        <w:pStyle w:val="Regulations"/>
        <w:spacing w:before="0"/>
        <w:rPr>
          <w:sz w:val="24"/>
          <w:szCs w:val="24"/>
        </w:rPr>
      </w:pPr>
    </w:p>
    <w:p w:rsidR="00343C23" w:rsidRPr="00B54076" w:rsidRDefault="00343C23" w:rsidP="00343C23">
      <w:pPr>
        <w:pStyle w:val="Regulations"/>
        <w:spacing w:before="0"/>
        <w:ind w:left="0" w:right="72"/>
        <w:rPr>
          <w:sz w:val="24"/>
          <w:szCs w:val="24"/>
        </w:rPr>
      </w:pPr>
      <w:r w:rsidRPr="00B54076">
        <w:rPr>
          <w:sz w:val="24"/>
          <w:szCs w:val="24"/>
        </w:rPr>
        <w:t>ORDER</w:t>
      </w:r>
    </w:p>
    <w:p w:rsidR="00343C23" w:rsidRPr="00B54076" w:rsidRDefault="00343C23" w:rsidP="00343C23">
      <w:pPr>
        <w:pStyle w:val="PartHeading"/>
        <w:spacing w:before="0" w:after="0"/>
        <w:ind w:right="72"/>
      </w:pPr>
    </w:p>
    <w:p w:rsidR="00343C23" w:rsidRPr="00B54076" w:rsidRDefault="00343C23" w:rsidP="00343C23">
      <w:pPr>
        <w:pStyle w:val="Subsectionss"/>
        <w:tabs>
          <w:tab w:val="clear" w:pos="851"/>
        </w:tabs>
        <w:spacing w:before="0"/>
        <w:ind w:firstLine="360"/>
      </w:pPr>
      <w:r w:rsidRPr="00B54076">
        <w:rPr>
          <w:b/>
        </w:rPr>
        <w:t xml:space="preserve">1. Short title and commencement - </w:t>
      </w:r>
      <w:r w:rsidRPr="00B54076">
        <w:t xml:space="preserve">(1) This Order may be cited as </w:t>
      </w:r>
      <w:r w:rsidR="00587042">
        <w:t xml:space="preserve">[name of the Order] </w:t>
      </w:r>
      <w:r w:rsidRPr="00B54076">
        <w:t xml:space="preserve">(No.) </w:t>
      </w:r>
      <w:r w:rsidR="00587042">
        <w:t xml:space="preserve">[year] </w:t>
      </w:r>
      <w:r w:rsidRPr="00B54076">
        <w:t>(“the Order”).</w:t>
      </w:r>
    </w:p>
    <w:p w:rsidR="00343C23" w:rsidRPr="00B54076" w:rsidRDefault="00343C23" w:rsidP="00343C23">
      <w:pPr>
        <w:pStyle w:val="Subsectionss"/>
        <w:tabs>
          <w:tab w:val="clear" w:pos="851"/>
        </w:tabs>
        <w:spacing w:before="0"/>
        <w:ind w:firstLine="360"/>
      </w:pPr>
      <w:r w:rsidRPr="00B54076">
        <w:t>(2)</w:t>
      </w:r>
      <w:r w:rsidR="00D40B8E">
        <w:t xml:space="preserve"> This</w:t>
      </w:r>
      <w:r w:rsidRPr="00B54076">
        <w:t xml:space="preserve"> Order commences on </w:t>
      </w:r>
      <w:r w:rsidR="00587042">
        <w:t>[date]/[the date it is made]</w:t>
      </w:r>
      <w:r w:rsidRPr="00B54076">
        <w:t>.</w:t>
      </w:r>
    </w:p>
    <w:p w:rsidR="00343C23" w:rsidRPr="00B54076" w:rsidRDefault="00343C23" w:rsidP="00343C23">
      <w:pPr>
        <w:pStyle w:val="Subsectionss"/>
        <w:spacing w:before="0"/>
        <w:rPr>
          <w:b/>
        </w:rPr>
      </w:pPr>
    </w:p>
    <w:p w:rsidR="00343C23" w:rsidRPr="00B54076" w:rsidRDefault="00343C23" w:rsidP="00343C23">
      <w:pPr>
        <w:pStyle w:val="Subsectionss"/>
        <w:tabs>
          <w:tab w:val="clear" w:pos="851"/>
        </w:tabs>
        <w:spacing w:before="0"/>
        <w:ind w:firstLine="360"/>
      </w:pPr>
      <w:r w:rsidRPr="00B54076">
        <w:rPr>
          <w:b/>
        </w:rPr>
        <w:t xml:space="preserve">2. </w:t>
      </w:r>
      <w:r w:rsidR="00587042">
        <w:rPr>
          <w:b/>
        </w:rPr>
        <w:t xml:space="preserve">Order clause – </w:t>
      </w:r>
      <w:r w:rsidR="00587042">
        <w:t>(</w:t>
      </w:r>
      <w:r w:rsidRPr="00B54076">
        <w:t>1)</w:t>
      </w:r>
      <w:r w:rsidR="00587042">
        <w:t xml:space="preserve"> What this clause intends to do.</w:t>
      </w:r>
    </w:p>
    <w:p w:rsidR="00343C23" w:rsidRDefault="00587042" w:rsidP="00343C23">
      <w:pPr>
        <w:pStyle w:val="Subsectionss"/>
        <w:spacing w:before="0"/>
        <w:ind w:firstLine="360"/>
      </w:pPr>
      <w:r w:rsidRPr="00B54076">
        <w:t xml:space="preserve">(2) </w:t>
      </w:r>
      <w:r>
        <w:t>Format of subclause.</w:t>
      </w:r>
    </w:p>
    <w:p w:rsidR="00587042" w:rsidRPr="00B54076" w:rsidRDefault="00587042" w:rsidP="00587042">
      <w:pPr>
        <w:pStyle w:val="Paraa"/>
        <w:tabs>
          <w:tab w:val="clear" w:pos="1418"/>
        </w:tabs>
      </w:pPr>
      <w:r w:rsidRPr="00B54076">
        <w:t xml:space="preserve">(a) </w:t>
      </w:r>
      <w:r>
        <w:t>format of subparagraph;</w:t>
      </w:r>
    </w:p>
    <w:p w:rsidR="00587042" w:rsidRPr="00B54076" w:rsidRDefault="00587042" w:rsidP="00587042">
      <w:pPr>
        <w:pStyle w:val="Paraa"/>
        <w:tabs>
          <w:tab w:val="clear" w:pos="1418"/>
        </w:tabs>
      </w:pPr>
      <w:r w:rsidRPr="00B54076">
        <w:t xml:space="preserve">(b) </w:t>
      </w:r>
      <w:r>
        <w:t>format of subparagraph</w:t>
      </w:r>
      <w:r w:rsidRPr="00B54076">
        <w:t xml:space="preserve">; </w:t>
      </w:r>
    </w:p>
    <w:p w:rsidR="00587042" w:rsidRPr="00B54076" w:rsidRDefault="00587042" w:rsidP="00587042">
      <w:pPr>
        <w:pStyle w:val="Paraa"/>
        <w:tabs>
          <w:tab w:val="clear" w:pos="1418"/>
        </w:tabs>
        <w:ind w:left="1260" w:firstLine="0"/>
      </w:pPr>
      <w:r>
        <w:t>(i</w:t>
      </w:r>
      <w:r w:rsidRPr="00B54076">
        <w:t xml:space="preserve">) </w:t>
      </w:r>
      <w:r>
        <w:t>format of sub-subparagraph.</w:t>
      </w:r>
    </w:p>
    <w:p w:rsidR="00464BB7" w:rsidRDefault="00464BB7" w:rsidP="00343C23">
      <w:pPr>
        <w:pStyle w:val="Subsectionss"/>
        <w:spacing w:before="0"/>
        <w:ind w:firstLine="0"/>
        <w:jc w:val="center"/>
        <w:rPr>
          <w:b/>
        </w:rPr>
      </w:pPr>
    </w:p>
    <w:sectPr w:rsidR="00464BB7" w:rsidSect="008F4C4B">
      <w:headerReference w:type="even" r:id="rId12"/>
      <w:headerReference w:type="default" r:id="rId13"/>
      <w:footerReference w:type="even" r:id="rId14"/>
      <w:footerReference w:type="default" r:id="rId15"/>
      <w:type w:val="continuous"/>
      <w:pgSz w:w="12240" w:h="15840" w:code="1"/>
      <w:pgMar w:top="1440" w:right="3024" w:bottom="2880" w:left="3024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4C17" w:rsidRDefault="00414C17">
      <w:r>
        <w:separator/>
      </w:r>
    </w:p>
  </w:endnote>
  <w:endnote w:type="continuationSeparator" w:id="0">
    <w:p w:rsidR="00414C17" w:rsidRDefault="00414C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">
    <w:panose1 w:val="02060409020205020404"/>
    <w:charset w:val="00"/>
    <w:family w:val="modern"/>
    <w:pitch w:val="fixed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7042" w:rsidRDefault="00587042" w:rsidP="000E7BB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587042" w:rsidRDefault="00587042" w:rsidP="000E7BBB">
    <w:pPr>
      <w:pStyle w:val="Footer"/>
      <w:ind w:right="360"/>
    </w:pPr>
  </w:p>
  <w:p w:rsidR="00587042" w:rsidRDefault="00587042" w:rsidP="000E7BBB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7042" w:rsidRDefault="00587042" w:rsidP="000E7BB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67827">
      <w:rPr>
        <w:rStyle w:val="PageNumber"/>
        <w:noProof/>
      </w:rPr>
      <w:t>1</w:t>
    </w:r>
    <w:r>
      <w:rPr>
        <w:rStyle w:val="PageNumber"/>
      </w:rPr>
      <w:fldChar w:fldCharType="end"/>
    </w:r>
  </w:p>
  <w:p w:rsidR="00587042" w:rsidRDefault="00587042" w:rsidP="000E7BBB">
    <w:pPr>
      <w:pStyle w:val="Footer"/>
      <w:ind w:right="360"/>
    </w:pPr>
  </w:p>
  <w:p w:rsidR="00587042" w:rsidRDefault="00587042" w:rsidP="000E7BBB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7042" w:rsidRDefault="00587042" w:rsidP="00EF4405">
    <w:pPr>
      <w:pStyle w:val="Footer"/>
    </w:pPr>
  </w:p>
  <w:p w:rsidR="00587042" w:rsidRDefault="00587042" w:rsidP="00EF4405"/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7042" w:rsidRDefault="00587042" w:rsidP="00EF4405">
    <w:pPr>
      <w:pStyle w:val="Footer"/>
    </w:pPr>
  </w:p>
  <w:p w:rsidR="00587042" w:rsidRDefault="00587042" w:rsidP="00EF4405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4C17" w:rsidRDefault="00414C17">
      <w:r>
        <w:separator/>
      </w:r>
    </w:p>
  </w:footnote>
  <w:footnote w:type="continuationSeparator" w:id="0">
    <w:p w:rsidR="00414C17" w:rsidRDefault="00414C1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7042" w:rsidRDefault="00587042" w:rsidP="000E7BBB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t>-</w:t>
    </w: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12</w:t>
    </w:r>
    <w:r>
      <w:rPr>
        <w:rStyle w:val="PageNumber"/>
      </w:rPr>
      <w:fldChar w:fldCharType="end"/>
    </w:r>
    <w:r>
      <w:rPr>
        <w:rStyle w:val="PageNumber"/>
      </w:rPr>
      <w:t>-</w:t>
    </w:r>
  </w:p>
  <w:p w:rsidR="00587042" w:rsidRDefault="00587042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7042" w:rsidRDefault="00587042" w:rsidP="00EF4405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t>-</w:t>
    </w: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12</w:t>
    </w:r>
    <w:r>
      <w:rPr>
        <w:rStyle w:val="PageNumber"/>
      </w:rPr>
      <w:fldChar w:fldCharType="end"/>
    </w:r>
    <w:r>
      <w:rPr>
        <w:rStyle w:val="PageNumber"/>
      </w:rPr>
      <w:t>-</w:t>
    </w:r>
  </w:p>
  <w:p w:rsidR="00587042" w:rsidRDefault="00587042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7042" w:rsidRDefault="00587042" w:rsidP="00EF4405">
    <w:pPr>
      <w:pStyle w:val="Header"/>
      <w:framePr w:wrap="around" w:vAnchor="text" w:hAnchor="margin" w:xAlign="center" w:y="1"/>
      <w:rPr>
        <w:rStyle w:val="PageNumber"/>
      </w:rPr>
    </w:pPr>
  </w:p>
  <w:p w:rsidR="00587042" w:rsidRDefault="0058704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3D785C"/>
    <w:multiLevelType w:val="hybridMultilevel"/>
    <w:tmpl w:val="72E646B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827"/>
    <w:rsid w:val="00007632"/>
    <w:rsid w:val="00020B1A"/>
    <w:rsid w:val="00037224"/>
    <w:rsid w:val="000E7BBB"/>
    <w:rsid w:val="0011044B"/>
    <w:rsid w:val="001161AD"/>
    <w:rsid w:val="00153EA8"/>
    <w:rsid w:val="00190B3D"/>
    <w:rsid w:val="001A06BD"/>
    <w:rsid w:val="001C5FB4"/>
    <w:rsid w:val="001D079B"/>
    <w:rsid w:val="00214900"/>
    <w:rsid w:val="00225C6E"/>
    <w:rsid w:val="00267D2D"/>
    <w:rsid w:val="002C6354"/>
    <w:rsid w:val="00343C23"/>
    <w:rsid w:val="003748F0"/>
    <w:rsid w:val="00397990"/>
    <w:rsid w:val="003D56FB"/>
    <w:rsid w:val="003F6148"/>
    <w:rsid w:val="00414C17"/>
    <w:rsid w:val="00417EF7"/>
    <w:rsid w:val="00464BB7"/>
    <w:rsid w:val="00473D7E"/>
    <w:rsid w:val="00497F71"/>
    <w:rsid w:val="004A69D4"/>
    <w:rsid w:val="00555DC7"/>
    <w:rsid w:val="00587042"/>
    <w:rsid w:val="005A137D"/>
    <w:rsid w:val="005A17AC"/>
    <w:rsid w:val="006243D9"/>
    <w:rsid w:val="00667827"/>
    <w:rsid w:val="006730AE"/>
    <w:rsid w:val="006902DE"/>
    <w:rsid w:val="006E14E1"/>
    <w:rsid w:val="0070629F"/>
    <w:rsid w:val="00736BEA"/>
    <w:rsid w:val="00753AB9"/>
    <w:rsid w:val="0080628E"/>
    <w:rsid w:val="008323B0"/>
    <w:rsid w:val="0088381E"/>
    <w:rsid w:val="008F4C4B"/>
    <w:rsid w:val="009561E3"/>
    <w:rsid w:val="00987C1D"/>
    <w:rsid w:val="009D6B5B"/>
    <w:rsid w:val="009E4BC0"/>
    <w:rsid w:val="00A54486"/>
    <w:rsid w:val="00A84995"/>
    <w:rsid w:val="00A95486"/>
    <w:rsid w:val="00B04FBB"/>
    <w:rsid w:val="00B9042D"/>
    <w:rsid w:val="00B97C86"/>
    <w:rsid w:val="00BF126A"/>
    <w:rsid w:val="00CA5C92"/>
    <w:rsid w:val="00CB1049"/>
    <w:rsid w:val="00CE1564"/>
    <w:rsid w:val="00D273E7"/>
    <w:rsid w:val="00D40B8E"/>
    <w:rsid w:val="00D61214"/>
    <w:rsid w:val="00D91C22"/>
    <w:rsid w:val="00DE79E4"/>
    <w:rsid w:val="00E112AF"/>
    <w:rsid w:val="00E32867"/>
    <w:rsid w:val="00EA25A8"/>
    <w:rsid w:val="00EB2C8A"/>
    <w:rsid w:val="00EE1387"/>
    <w:rsid w:val="00EF3663"/>
    <w:rsid w:val="00EF4405"/>
    <w:rsid w:val="00F008A9"/>
    <w:rsid w:val="00F329CC"/>
    <w:rsid w:val="00F849E2"/>
    <w:rsid w:val="00F86001"/>
    <w:rsid w:val="00FC5991"/>
    <w:rsid w:val="00FF5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F4405"/>
  </w:style>
  <w:style w:type="paragraph" w:styleId="Heading1">
    <w:name w:val="heading 1"/>
    <w:basedOn w:val="Normal"/>
    <w:next w:val="Normal"/>
    <w:link w:val="Heading1Char"/>
    <w:qFormat/>
    <w:rsid w:val="00EF4405"/>
    <w:pPr>
      <w:suppressAutoHyphens/>
      <w:spacing w:before="480" w:after="480"/>
      <w:ind w:left="431"/>
      <w:contextualSpacing/>
      <w:jc w:val="center"/>
      <w:outlineLvl w:val="0"/>
    </w:pPr>
    <w:rPr>
      <w:b/>
      <w:caps/>
      <w:sz w:val="24"/>
      <w:szCs w:val="24"/>
      <w:lang w:val="en-GB"/>
    </w:rPr>
  </w:style>
  <w:style w:type="paragraph" w:styleId="Heading2">
    <w:name w:val="heading 2"/>
    <w:basedOn w:val="Normal"/>
    <w:next w:val="Normal"/>
    <w:qFormat/>
    <w:rsid w:val="00EF440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EF4405"/>
    <w:pPr>
      <w:widowControl w:val="0"/>
      <w:tabs>
        <w:tab w:val="left" w:pos="360"/>
        <w:tab w:val="right" w:pos="9000"/>
      </w:tabs>
      <w:suppressAutoHyphens/>
    </w:pPr>
    <w:rPr>
      <w:rFonts w:ascii="Courier" w:hAnsi="Courier"/>
      <w:sz w:val="24"/>
    </w:rPr>
  </w:style>
  <w:style w:type="paragraph" w:styleId="Header">
    <w:name w:val="header"/>
    <w:basedOn w:val="Normal"/>
    <w:rsid w:val="00EF4405"/>
    <w:pPr>
      <w:tabs>
        <w:tab w:val="center" w:pos="4320"/>
        <w:tab w:val="right" w:pos="8640"/>
      </w:tabs>
    </w:pPr>
  </w:style>
  <w:style w:type="paragraph" w:customStyle="1" w:styleId="PartHeading">
    <w:name w:val="Part Heading"/>
    <w:next w:val="Subsectionss"/>
    <w:rsid w:val="00EF4405"/>
    <w:pPr>
      <w:spacing w:before="480" w:after="240"/>
      <w:jc w:val="center"/>
    </w:pPr>
    <w:rPr>
      <w:b/>
      <w:caps/>
      <w:sz w:val="24"/>
      <w:szCs w:val="24"/>
    </w:rPr>
  </w:style>
  <w:style w:type="paragraph" w:customStyle="1" w:styleId="SAMOA">
    <w:name w:val="SAMOA"/>
    <w:basedOn w:val="Normal"/>
    <w:next w:val="Body"/>
    <w:rsid w:val="00EF4405"/>
    <w:pPr>
      <w:spacing w:before="2400" w:after="480"/>
      <w:jc w:val="center"/>
    </w:pPr>
    <w:rPr>
      <w:b/>
      <w:caps/>
      <w:sz w:val="24"/>
      <w:szCs w:val="24"/>
      <w:lang w:val="en-GB"/>
    </w:rPr>
  </w:style>
  <w:style w:type="paragraph" w:customStyle="1" w:styleId="Provisions">
    <w:name w:val="Provisions"/>
    <w:basedOn w:val="Normal"/>
    <w:rsid w:val="00EF4405"/>
    <w:pPr>
      <w:spacing w:after="480"/>
      <w:jc w:val="center"/>
    </w:pPr>
    <w:rPr>
      <w:b/>
      <w:sz w:val="24"/>
    </w:rPr>
  </w:style>
  <w:style w:type="paragraph" w:customStyle="1" w:styleId="Body">
    <w:name w:val="Body"/>
    <w:link w:val="BodyChar"/>
    <w:rsid w:val="00EF4405"/>
    <w:pPr>
      <w:ind w:left="432" w:hanging="432"/>
      <w:contextualSpacing/>
      <w:jc w:val="both"/>
    </w:pPr>
    <w:rPr>
      <w:sz w:val="24"/>
      <w:szCs w:val="24"/>
    </w:rPr>
  </w:style>
  <w:style w:type="character" w:customStyle="1" w:styleId="BodyChar">
    <w:name w:val="Body Char"/>
    <w:basedOn w:val="DefaultParagraphFont"/>
    <w:link w:val="Body"/>
    <w:rsid w:val="00EF4405"/>
    <w:rPr>
      <w:sz w:val="24"/>
      <w:szCs w:val="24"/>
      <w:lang w:val="en-US" w:eastAsia="en-US" w:bidi="ar-SA"/>
    </w:rPr>
  </w:style>
  <w:style w:type="character" w:customStyle="1" w:styleId="Heading1Char">
    <w:name w:val="Heading 1 Char"/>
    <w:basedOn w:val="DefaultParagraphFont"/>
    <w:link w:val="Heading1"/>
    <w:rsid w:val="00EF4405"/>
    <w:rPr>
      <w:b/>
      <w:caps/>
      <w:sz w:val="24"/>
      <w:szCs w:val="24"/>
      <w:lang w:val="en-GB" w:eastAsia="en-US" w:bidi="ar-SA"/>
    </w:rPr>
  </w:style>
  <w:style w:type="paragraph" w:customStyle="1" w:styleId="Definition">
    <w:name w:val="Definition"/>
    <w:link w:val="DefinitionChar"/>
    <w:rsid w:val="00EF4405"/>
    <w:pPr>
      <w:ind w:left="1440" w:hanging="720"/>
      <w:jc w:val="both"/>
    </w:pPr>
    <w:rPr>
      <w:bCs/>
      <w:sz w:val="24"/>
      <w:szCs w:val="24"/>
      <w:lang w:val="en-NZ"/>
    </w:rPr>
  </w:style>
  <w:style w:type="character" w:customStyle="1" w:styleId="DefinitionChar">
    <w:name w:val="Definition Char"/>
    <w:basedOn w:val="DefaultParagraphFont"/>
    <w:link w:val="Definition"/>
    <w:rsid w:val="00EF4405"/>
    <w:rPr>
      <w:bCs/>
      <w:sz w:val="24"/>
      <w:szCs w:val="24"/>
      <w:lang w:val="en-NZ" w:eastAsia="en-US" w:bidi="ar-SA"/>
    </w:rPr>
  </w:style>
  <w:style w:type="paragraph" w:customStyle="1" w:styleId="Makingwords">
    <w:name w:val="Making words"/>
    <w:rsid w:val="00EF4405"/>
    <w:pPr>
      <w:spacing w:after="240"/>
      <w:jc w:val="both"/>
    </w:pPr>
    <w:rPr>
      <w:bCs/>
      <w:sz w:val="24"/>
      <w:szCs w:val="24"/>
      <w:lang w:val="en-NZ"/>
    </w:rPr>
  </w:style>
  <w:style w:type="paragraph" w:customStyle="1" w:styleId="Subsectionss">
    <w:name w:val="Subsection ss"/>
    <w:link w:val="SubsectionssChar"/>
    <w:qFormat/>
    <w:rsid w:val="00EF4405"/>
    <w:pPr>
      <w:tabs>
        <w:tab w:val="left" w:pos="851"/>
      </w:tabs>
      <w:spacing w:before="240"/>
      <w:ind w:firstLine="431"/>
      <w:jc w:val="both"/>
    </w:pPr>
    <w:rPr>
      <w:bCs/>
      <w:sz w:val="24"/>
      <w:szCs w:val="24"/>
      <w:lang w:val="en-NZ"/>
    </w:rPr>
  </w:style>
  <w:style w:type="paragraph" w:customStyle="1" w:styleId="Definitionparaa">
    <w:name w:val="Definition para (a)"/>
    <w:qFormat/>
    <w:rsid w:val="00EF4405"/>
    <w:pPr>
      <w:ind w:left="1320" w:hanging="480"/>
    </w:pPr>
    <w:rPr>
      <w:sz w:val="24"/>
      <w:szCs w:val="24"/>
      <w:lang w:val="en-NZ"/>
    </w:rPr>
  </w:style>
  <w:style w:type="paragraph" w:customStyle="1" w:styleId="Paraa">
    <w:name w:val="Para (a)"/>
    <w:qFormat/>
    <w:rsid w:val="00EF4405"/>
    <w:pPr>
      <w:tabs>
        <w:tab w:val="left" w:pos="1418"/>
      </w:tabs>
      <w:ind w:left="1440" w:hanging="720"/>
      <w:jc w:val="both"/>
    </w:pPr>
    <w:rPr>
      <w:sz w:val="24"/>
      <w:szCs w:val="24"/>
      <w:lang w:val="en-NZ"/>
    </w:rPr>
  </w:style>
  <w:style w:type="paragraph" w:customStyle="1" w:styleId="Subparai">
    <w:name w:val="Subpara (i)"/>
    <w:qFormat/>
    <w:rsid w:val="00EF4405"/>
    <w:pPr>
      <w:tabs>
        <w:tab w:val="left" w:pos="2127"/>
      </w:tabs>
      <w:ind w:left="1920" w:hanging="480"/>
    </w:pPr>
    <w:rPr>
      <w:sz w:val="24"/>
      <w:szCs w:val="24"/>
      <w:lang w:val="en-NZ"/>
    </w:rPr>
  </w:style>
  <w:style w:type="character" w:styleId="PageNumber">
    <w:name w:val="page number"/>
    <w:basedOn w:val="DefaultParagraphFont"/>
    <w:rsid w:val="00EF4405"/>
  </w:style>
  <w:style w:type="paragraph" w:customStyle="1" w:styleId="TOCPart">
    <w:name w:val="TOC Part"/>
    <w:next w:val="TOCprovn"/>
    <w:rsid w:val="00EF4405"/>
    <w:pPr>
      <w:jc w:val="center"/>
    </w:pPr>
    <w:rPr>
      <w:b/>
      <w:lang w:val="en-AU"/>
    </w:rPr>
  </w:style>
  <w:style w:type="paragraph" w:customStyle="1" w:styleId="TOCprovn">
    <w:name w:val="TOC provn"/>
    <w:rsid w:val="00EF4405"/>
    <w:pPr>
      <w:ind w:left="360" w:hanging="360"/>
    </w:pPr>
    <w:rPr>
      <w:lang w:val="en-AU"/>
    </w:rPr>
  </w:style>
  <w:style w:type="paragraph" w:customStyle="1" w:styleId="Signed">
    <w:name w:val="Signed"/>
    <w:basedOn w:val="Makingwords"/>
    <w:rsid w:val="00EF4405"/>
    <w:pPr>
      <w:spacing w:before="1080"/>
      <w:jc w:val="center"/>
    </w:pPr>
  </w:style>
  <w:style w:type="paragraph" w:customStyle="1" w:styleId="Regulations">
    <w:name w:val="Regulations"/>
    <w:basedOn w:val="Heading2"/>
    <w:rsid w:val="00EF4405"/>
    <w:pPr>
      <w:spacing w:before="1200" w:after="0"/>
      <w:ind w:left="1440" w:right="1281"/>
      <w:jc w:val="center"/>
    </w:pPr>
    <w:rPr>
      <w:rFonts w:ascii="Times New Roman" w:hAnsi="Times New Roman" w:cs="Times New Roman"/>
      <w:bCs w:val="0"/>
      <w:i w:val="0"/>
      <w:iCs w:val="0"/>
      <w:sz w:val="32"/>
      <w:szCs w:val="20"/>
      <w:lang w:val="en-AU"/>
    </w:rPr>
  </w:style>
  <w:style w:type="paragraph" w:styleId="HTMLPreformatted">
    <w:name w:val="HTML Preformatted"/>
    <w:basedOn w:val="Normal"/>
    <w:rsid w:val="00EF440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SubsectionssChar">
    <w:name w:val="Subsection ss Char"/>
    <w:basedOn w:val="DefaultParagraphFont"/>
    <w:link w:val="Subsectionss"/>
    <w:rsid w:val="00EF4405"/>
    <w:rPr>
      <w:bCs/>
      <w:sz w:val="24"/>
      <w:szCs w:val="24"/>
      <w:lang w:val="en-NZ" w:eastAsia="en-US" w:bidi="ar-SA"/>
    </w:rPr>
  </w:style>
  <w:style w:type="paragraph" w:customStyle="1" w:styleId="Leg4Subsec1">
    <w:name w:val="Leg4 Subsec: (1)"/>
    <w:basedOn w:val="Normal"/>
    <w:rsid w:val="00F329CC"/>
    <w:pPr>
      <w:spacing w:before="60" w:after="60" w:line="260" w:lineRule="atLeast"/>
      <w:ind w:left="1276" w:right="567" w:hanging="425"/>
    </w:pPr>
    <w:rPr>
      <w:rFonts w:ascii="Arial" w:hAnsi="Arial" w:cs="Arial"/>
      <w:szCs w:val="22"/>
      <w:lang w:val="en-AU" w:eastAsia="en-AU"/>
    </w:rPr>
  </w:style>
  <w:style w:type="character" w:customStyle="1" w:styleId="CharChar1">
    <w:name w:val="Char Char1"/>
    <w:basedOn w:val="DefaultParagraphFont"/>
    <w:rsid w:val="00F849E2"/>
    <w:rPr>
      <w:b/>
      <w:caps/>
      <w:sz w:val="24"/>
      <w:szCs w:val="24"/>
      <w:lang w:val="en-GB" w:eastAsia="en-US" w:bidi="ar-SA"/>
    </w:rPr>
  </w:style>
  <w:style w:type="paragraph" w:styleId="BalloonText">
    <w:name w:val="Balloon Text"/>
    <w:basedOn w:val="Normal"/>
    <w:semiHidden/>
    <w:rsid w:val="009561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F4405"/>
  </w:style>
  <w:style w:type="paragraph" w:styleId="Heading1">
    <w:name w:val="heading 1"/>
    <w:basedOn w:val="Normal"/>
    <w:next w:val="Normal"/>
    <w:link w:val="Heading1Char"/>
    <w:qFormat/>
    <w:rsid w:val="00EF4405"/>
    <w:pPr>
      <w:suppressAutoHyphens/>
      <w:spacing w:before="480" w:after="480"/>
      <w:ind w:left="431"/>
      <w:contextualSpacing/>
      <w:jc w:val="center"/>
      <w:outlineLvl w:val="0"/>
    </w:pPr>
    <w:rPr>
      <w:b/>
      <w:caps/>
      <w:sz w:val="24"/>
      <w:szCs w:val="24"/>
      <w:lang w:val="en-GB"/>
    </w:rPr>
  </w:style>
  <w:style w:type="paragraph" w:styleId="Heading2">
    <w:name w:val="heading 2"/>
    <w:basedOn w:val="Normal"/>
    <w:next w:val="Normal"/>
    <w:qFormat/>
    <w:rsid w:val="00EF440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EF4405"/>
    <w:pPr>
      <w:widowControl w:val="0"/>
      <w:tabs>
        <w:tab w:val="left" w:pos="360"/>
        <w:tab w:val="right" w:pos="9000"/>
      </w:tabs>
      <w:suppressAutoHyphens/>
    </w:pPr>
    <w:rPr>
      <w:rFonts w:ascii="Courier" w:hAnsi="Courier"/>
      <w:sz w:val="24"/>
    </w:rPr>
  </w:style>
  <w:style w:type="paragraph" w:styleId="Header">
    <w:name w:val="header"/>
    <w:basedOn w:val="Normal"/>
    <w:rsid w:val="00EF4405"/>
    <w:pPr>
      <w:tabs>
        <w:tab w:val="center" w:pos="4320"/>
        <w:tab w:val="right" w:pos="8640"/>
      </w:tabs>
    </w:pPr>
  </w:style>
  <w:style w:type="paragraph" w:customStyle="1" w:styleId="PartHeading">
    <w:name w:val="Part Heading"/>
    <w:next w:val="Subsectionss"/>
    <w:rsid w:val="00EF4405"/>
    <w:pPr>
      <w:spacing w:before="480" w:after="240"/>
      <w:jc w:val="center"/>
    </w:pPr>
    <w:rPr>
      <w:b/>
      <w:caps/>
      <w:sz w:val="24"/>
      <w:szCs w:val="24"/>
    </w:rPr>
  </w:style>
  <w:style w:type="paragraph" w:customStyle="1" w:styleId="SAMOA">
    <w:name w:val="SAMOA"/>
    <w:basedOn w:val="Normal"/>
    <w:next w:val="Body"/>
    <w:rsid w:val="00EF4405"/>
    <w:pPr>
      <w:spacing w:before="2400" w:after="480"/>
      <w:jc w:val="center"/>
    </w:pPr>
    <w:rPr>
      <w:b/>
      <w:caps/>
      <w:sz w:val="24"/>
      <w:szCs w:val="24"/>
      <w:lang w:val="en-GB"/>
    </w:rPr>
  </w:style>
  <w:style w:type="paragraph" w:customStyle="1" w:styleId="Provisions">
    <w:name w:val="Provisions"/>
    <w:basedOn w:val="Normal"/>
    <w:rsid w:val="00EF4405"/>
    <w:pPr>
      <w:spacing w:after="480"/>
      <w:jc w:val="center"/>
    </w:pPr>
    <w:rPr>
      <w:b/>
      <w:sz w:val="24"/>
    </w:rPr>
  </w:style>
  <w:style w:type="paragraph" w:customStyle="1" w:styleId="Body">
    <w:name w:val="Body"/>
    <w:link w:val="BodyChar"/>
    <w:rsid w:val="00EF4405"/>
    <w:pPr>
      <w:ind w:left="432" w:hanging="432"/>
      <w:contextualSpacing/>
      <w:jc w:val="both"/>
    </w:pPr>
    <w:rPr>
      <w:sz w:val="24"/>
      <w:szCs w:val="24"/>
    </w:rPr>
  </w:style>
  <w:style w:type="character" w:customStyle="1" w:styleId="BodyChar">
    <w:name w:val="Body Char"/>
    <w:basedOn w:val="DefaultParagraphFont"/>
    <w:link w:val="Body"/>
    <w:rsid w:val="00EF4405"/>
    <w:rPr>
      <w:sz w:val="24"/>
      <w:szCs w:val="24"/>
      <w:lang w:val="en-US" w:eastAsia="en-US" w:bidi="ar-SA"/>
    </w:rPr>
  </w:style>
  <w:style w:type="character" w:customStyle="1" w:styleId="Heading1Char">
    <w:name w:val="Heading 1 Char"/>
    <w:basedOn w:val="DefaultParagraphFont"/>
    <w:link w:val="Heading1"/>
    <w:rsid w:val="00EF4405"/>
    <w:rPr>
      <w:b/>
      <w:caps/>
      <w:sz w:val="24"/>
      <w:szCs w:val="24"/>
      <w:lang w:val="en-GB" w:eastAsia="en-US" w:bidi="ar-SA"/>
    </w:rPr>
  </w:style>
  <w:style w:type="paragraph" w:customStyle="1" w:styleId="Definition">
    <w:name w:val="Definition"/>
    <w:link w:val="DefinitionChar"/>
    <w:rsid w:val="00EF4405"/>
    <w:pPr>
      <w:ind w:left="1440" w:hanging="720"/>
      <w:jc w:val="both"/>
    </w:pPr>
    <w:rPr>
      <w:bCs/>
      <w:sz w:val="24"/>
      <w:szCs w:val="24"/>
      <w:lang w:val="en-NZ"/>
    </w:rPr>
  </w:style>
  <w:style w:type="character" w:customStyle="1" w:styleId="DefinitionChar">
    <w:name w:val="Definition Char"/>
    <w:basedOn w:val="DefaultParagraphFont"/>
    <w:link w:val="Definition"/>
    <w:rsid w:val="00EF4405"/>
    <w:rPr>
      <w:bCs/>
      <w:sz w:val="24"/>
      <w:szCs w:val="24"/>
      <w:lang w:val="en-NZ" w:eastAsia="en-US" w:bidi="ar-SA"/>
    </w:rPr>
  </w:style>
  <w:style w:type="paragraph" w:customStyle="1" w:styleId="Makingwords">
    <w:name w:val="Making words"/>
    <w:rsid w:val="00EF4405"/>
    <w:pPr>
      <w:spacing w:after="240"/>
      <w:jc w:val="both"/>
    </w:pPr>
    <w:rPr>
      <w:bCs/>
      <w:sz w:val="24"/>
      <w:szCs w:val="24"/>
      <w:lang w:val="en-NZ"/>
    </w:rPr>
  </w:style>
  <w:style w:type="paragraph" w:customStyle="1" w:styleId="Subsectionss">
    <w:name w:val="Subsection ss"/>
    <w:link w:val="SubsectionssChar"/>
    <w:qFormat/>
    <w:rsid w:val="00EF4405"/>
    <w:pPr>
      <w:tabs>
        <w:tab w:val="left" w:pos="851"/>
      </w:tabs>
      <w:spacing w:before="240"/>
      <w:ind w:firstLine="431"/>
      <w:jc w:val="both"/>
    </w:pPr>
    <w:rPr>
      <w:bCs/>
      <w:sz w:val="24"/>
      <w:szCs w:val="24"/>
      <w:lang w:val="en-NZ"/>
    </w:rPr>
  </w:style>
  <w:style w:type="paragraph" w:customStyle="1" w:styleId="Definitionparaa">
    <w:name w:val="Definition para (a)"/>
    <w:qFormat/>
    <w:rsid w:val="00EF4405"/>
    <w:pPr>
      <w:ind w:left="1320" w:hanging="480"/>
    </w:pPr>
    <w:rPr>
      <w:sz w:val="24"/>
      <w:szCs w:val="24"/>
      <w:lang w:val="en-NZ"/>
    </w:rPr>
  </w:style>
  <w:style w:type="paragraph" w:customStyle="1" w:styleId="Paraa">
    <w:name w:val="Para (a)"/>
    <w:qFormat/>
    <w:rsid w:val="00EF4405"/>
    <w:pPr>
      <w:tabs>
        <w:tab w:val="left" w:pos="1418"/>
      </w:tabs>
      <w:ind w:left="1440" w:hanging="720"/>
      <w:jc w:val="both"/>
    </w:pPr>
    <w:rPr>
      <w:sz w:val="24"/>
      <w:szCs w:val="24"/>
      <w:lang w:val="en-NZ"/>
    </w:rPr>
  </w:style>
  <w:style w:type="paragraph" w:customStyle="1" w:styleId="Subparai">
    <w:name w:val="Subpara (i)"/>
    <w:qFormat/>
    <w:rsid w:val="00EF4405"/>
    <w:pPr>
      <w:tabs>
        <w:tab w:val="left" w:pos="2127"/>
      </w:tabs>
      <w:ind w:left="1920" w:hanging="480"/>
    </w:pPr>
    <w:rPr>
      <w:sz w:val="24"/>
      <w:szCs w:val="24"/>
      <w:lang w:val="en-NZ"/>
    </w:rPr>
  </w:style>
  <w:style w:type="character" w:styleId="PageNumber">
    <w:name w:val="page number"/>
    <w:basedOn w:val="DefaultParagraphFont"/>
    <w:rsid w:val="00EF4405"/>
  </w:style>
  <w:style w:type="paragraph" w:customStyle="1" w:styleId="TOCPart">
    <w:name w:val="TOC Part"/>
    <w:next w:val="TOCprovn"/>
    <w:rsid w:val="00EF4405"/>
    <w:pPr>
      <w:jc w:val="center"/>
    </w:pPr>
    <w:rPr>
      <w:b/>
      <w:lang w:val="en-AU"/>
    </w:rPr>
  </w:style>
  <w:style w:type="paragraph" w:customStyle="1" w:styleId="TOCprovn">
    <w:name w:val="TOC provn"/>
    <w:rsid w:val="00EF4405"/>
    <w:pPr>
      <w:ind w:left="360" w:hanging="360"/>
    </w:pPr>
    <w:rPr>
      <w:lang w:val="en-AU"/>
    </w:rPr>
  </w:style>
  <w:style w:type="paragraph" w:customStyle="1" w:styleId="Signed">
    <w:name w:val="Signed"/>
    <w:basedOn w:val="Makingwords"/>
    <w:rsid w:val="00EF4405"/>
    <w:pPr>
      <w:spacing w:before="1080"/>
      <w:jc w:val="center"/>
    </w:pPr>
  </w:style>
  <w:style w:type="paragraph" w:customStyle="1" w:styleId="Regulations">
    <w:name w:val="Regulations"/>
    <w:basedOn w:val="Heading2"/>
    <w:rsid w:val="00EF4405"/>
    <w:pPr>
      <w:spacing w:before="1200" w:after="0"/>
      <w:ind w:left="1440" w:right="1281"/>
      <w:jc w:val="center"/>
    </w:pPr>
    <w:rPr>
      <w:rFonts w:ascii="Times New Roman" w:hAnsi="Times New Roman" w:cs="Times New Roman"/>
      <w:bCs w:val="0"/>
      <w:i w:val="0"/>
      <w:iCs w:val="0"/>
      <w:sz w:val="32"/>
      <w:szCs w:val="20"/>
      <w:lang w:val="en-AU"/>
    </w:rPr>
  </w:style>
  <w:style w:type="paragraph" w:styleId="HTMLPreformatted">
    <w:name w:val="HTML Preformatted"/>
    <w:basedOn w:val="Normal"/>
    <w:rsid w:val="00EF440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SubsectionssChar">
    <w:name w:val="Subsection ss Char"/>
    <w:basedOn w:val="DefaultParagraphFont"/>
    <w:link w:val="Subsectionss"/>
    <w:rsid w:val="00EF4405"/>
    <w:rPr>
      <w:bCs/>
      <w:sz w:val="24"/>
      <w:szCs w:val="24"/>
      <w:lang w:val="en-NZ" w:eastAsia="en-US" w:bidi="ar-SA"/>
    </w:rPr>
  </w:style>
  <w:style w:type="paragraph" w:customStyle="1" w:styleId="Leg4Subsec1">
    <w:name w:val="Leg4 Subsec: (1)"/>
    <w:basedOn w:val="Normal"/>
    <w:rsid w:val="00F329CC"/>
    <w:pPr>
      <w:spacing w:before="60" w:after="60" w:line="260" w:lineRule="atLeast"/>
      <w:ind w:left="1276" w:right="567" w:hanging="425"/>
    </w:pPr>
    <w:rPr>
      <w:rFonts w:ascii="Arial" w:hAnsi="Arial" w:cs="Arial"/>
      <w:szCs w:val="22"/>
      <w:lang w:val="en-AU" w:eastAsia="en-AU"/>
    </w:rPr>
  </w:style>
  <w:style w:type="character" w:customStyle="1" w:styleId="CharChar1">
    <w:name w:val="Char Char1"/>
    <w:basedOn w:val="DefaultParagraphFont"/>
    <w:rsid w:val="00F849E2"/>
    <w:rPr>
      <w:b/>
      <w:caps/>
      <w:sz w:val="24"/>
      <w:szCs w:val="24"/>
      <w:lang w:val="en-GB" w:eastAsia="en-US" w:bidi="ar-SA"/>
    </w:rPr>
  </w:style>
  <w:style w:type="paragraph" w:styleId="BalloonText">
    <w:name w:val="Balloon Text"/>
    <w:basedOn w:val="Normal"/>
    <w:semiHidden/>
    <w:rsid w:val="009561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Y:\Current%20jobs\Drafting%20templates\Order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Order Template.dotx</Template>
  <TotalTime>1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SAMOA</vt:lpstr>
    </vt:vector>
  </TitlesOfParts>
  <Company>Attorney Generals Office</Company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SAMOA</dc:title>
  <dc:creator>Kylie Wilson</dc:creator>
  <cp:lastModifiedBy>Kylie Wilson</cp:lastModifiedBy>
  <cp:revision>1</cp:revision>
  <cp:lastPrinted>2009-08-25T02:51:00Z</cp:lastPrinted>
  <dcterms:created xsi:type="dcterms:W3CDTF">2018-08-15T03:35:00Z</dcterms:created>
  <dcterms:modified xsi:type="dcterms:W3CDTF">2018-08-15T03:36:00Z</dcterms:modified>
</cp:coreProperties>
</file>