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72E1A" w:rsidRPr="005A1AFC" w:rsidRDefault="00872E1A" w:rsidP="003858E9">
      <w:pPr>
        <w:spacing w:line="276" w:lineRule="auto"/>
        <w:jc w:val="center"/>
        <w:rPr>
          <w:rFonts w:ascii="Palatino Linotype" w:hAnsi="Palatino Linotype"/>
          <w:sz w:val="22"/>
          <w:szCs w:val="22"/>
        </w:rPr>
      </w:pPr>
    </w:p>
    <w:p w:rsidR="00872E1A" w:rsidRPr="005A1AFC" w:rsidRDefault="00872E1A" w:rsidP="003858E9">
      <w:pPr>
        <w:spacing w:line="276" w:lineRule="auto"/>
        <w:jc w:val="center"/>
        <w:rPr>
          <w:rFonts w:ascii="Palatino Linotype" w:hAnsi="Palatino Linotype"/>
          <w:sz w:val="22"/>
          <w:szCs w:val="22"/>
        </w:rPr>
      </w:pPr>
    </w:p>
    <w:p w:rsidR="00872E1A" w:rsidRPr="005A1AFC" w:rsidRDefault="00872E1A" w:rsidP="003858E9">
      <w:pPr>
        <w:spacing w:line="276" w:lineRule="auto"/>
        <w:jc w:val="center"/>
        <w:rPr>
          <w:rFonts w:ascii="Palatino Linotype" w:hAnsi="Palatino Linotype"/>
          <w:sz w:val="22"/>
          <w:szCs w:val="22"/>
        </w:rPr>
      </w:pPr>
    </w:p>
    <w:p w:rsidR="00872E1A" w:rsidRPr="005A1AFC" w:rsidRDefault="00872E1A" w:rsidP="00E921DE">
      <w:pPr>
        <w:pStyle w:val="ListParagraph"/>
      </w:pPr>
    </w:p>
    <w:p w:rsidR="00872E1A" w:rsidRPr="005A1AFC" w:rsidRDefault="007E3A91" w:rsidP="00E921DE">
      <w:pPr>
        <w:pStyle w:val="TitleofBill"/>
      </w:pPr>
      <w:r>
        <w:t xml:space="preserve">[NAME] BILL </w:t>
      </w:r>
      <w:r w:rsidR="0008046E">
        <w:t>[YEAR]</w:t>
      </w:r>
    </w:p>
    <w:p w:rsidR="00872E1A" w:rsidRPr="005A1AFC" w:rsidRDefault="00872E1A" w:rsidP="003858E9">
      <w:pPr>
        <w:spacing w:line="276" w:lineRule="auto"/>
        <w:jc w:val="center"/>
        <w:rPr>
          <w:rFonts w:ascii="Palatino Linotype" w:hAnsi="Palatino Linotype"/>
          <w:sz w:val="22"/>
          <w:szCs w:val="22"/>
        </w:rPr>
      </w:pPr>
    </w:p>
    <w:p w:rsidR="00872E1A" w:rsidRPr="005A1AFC" w:rsidRDefault="00872E1A" w:rsidP="003858E9">
      <w:pPr>
        <w:spacing w:line="276" w:lineRule="auto"/>
        <w:jc w:val="center"/>
        <w:rPr>
          <w:rFonts w:ascii="Palatino Linotype" w:hAnsi="Palatino Linotype"/>
          <w:sz w:val="22"/>
          <w:szCs w:val="22"/>
        </w:rPr>
      </w:pPr>
    </w:p>
    <w:p w:rsidR="0040200E" w:rsidRPr="005A1AFC" w:rsidRDefault="0040200E" w:rsidP="003858E9">
      <w:pPr>
        <w:spacing w:line="276" w:lineRule="auto"/>
        <w:jc w:val="center"/>
        <w:rPr>
          <w:rFonts w:ascii="Palatino Linotype" w:hAnsi="Palatino Linotype"/>
          <w:sz w:val="22"/>
          <w:szCs w:val="22"/>
        </w:rPr>
      </w:pPr>
    </w:p>
    <w:p w:rsidR="0040200E" w:rsidRPr="005A1AFC" w:rsidRDefault="0040200E" w:rsidP="003858E9">
      <w:pPr>
        <w:spacing w:line="276" w:lineRule="auto"/>
        <w:jc w:val="center"/>
        <w:rPr>
          <w:rFonts w:ascii="Palatino Linotype" w:hAnsi="Palatino Linotype"/>
          <w:sz w:val="22"/>
          <w:szCs w:val="22"/>
        </w:rPr>
      </w:pPr>
    </w:p>
    <w:p w:rsidR="00D836DE" w:rsidRPr="005A1AFC" w:rsidRDefault="00D836DE" w:rsidP="003858E9">
      <w:pPr>
        <w:spacing w:line="276" w:lineRule="auto"/>
        <w:jc w:val="center"/>
        <w:rPr>
          <w:rFonts w:ascii="Palatino Linotype" w:hAnsi="Palatino Linotype"/>
          <w:sz w:val="22"/>
          <w:szCs w:val="22"/>
        </w:rPr>
      </w:pPr>
    </w:p>
    <w:p w:rsidR="00872E1A" w:rsidRPr="005A1AFC" w:rsidRDefault="00872E1A" w:rsidP="003858E9">
      <w:pPr>
        <w:spacing w:line="276" w:lineRule="auto"/>
        <w:jc w:val="center"/>
        <w:rPr>
          <w:rFonts w:ascii="Palatino Linotype" w:hAnsi="Palatino Linotype"/>
          <w:b/>
          <w:sz w:val="26"/>
          <w:szCs w:val="26"/>
        </w:rPr>
      </w:pPr>
      <w:r w:rsidRPr="005A1AFC">
        <w:rPr>
          <w:rFonts w:ascii="Palatino Linotype" w:hAnsi="Palatino Linotype"/>
          <w:b/>
          <w:sz w:val="26"/>
          <w:szCs w:val="26"/>
        </w:rPr>
        <w:t>SAMOA</w:t>
      </w:r>
    </w:p>
    <w:p w:rsidR="00872E1A" w:rsidRPr="005A1AFC" w:rsidRDefault="00872E1A" w:rsidP="003858E9">
      <w:pPr>
        <w:spacing w:line="276" w:lineRule="auto"/>
        <w:jc w:val="center"/>
        <w:rPr>
          <w:rFonts w:ascii="Palatino Linotype" w:hAnsi="Palatino Linotype"/>
          <w:sz w:val="22"/>
          <w:szCs w:val="22"/>
        </w:rPr>
      </w:pPr>
    </w:p>
    <w:p w:rsidR="00872E1A" w:rsidRPr="005A1AFC" w:rsidRDefault="00872E1A" w:rsidP="003858E9">
      <w:pPr>
        <w:spacing w:line="276" w:lineRule="auto"/>
        <w:jc w:val="center"/>
        <w:rPr>
          <w:rFonts w:ascii="Palatino Linotype" w:hAnsi="Palatino Linotype"/>
          <w:b/>
          <w:szCs w:val="22"/>
        </w:rPr>
      </w:pPr>
      <w:r w:rsidRPr="005A1AFC">
        <w:rPr>
          <w:rFonts w:ascii="Palatino Linotype" w:hAnsi="Palatino Linotype"/>
          <w:b/>
          <w:szCs w:val="22"/>
        </w:rPr>
        <w:t>Arrangement of Provisions</w:t>
      </w:r>
    </w:p>
    <w:p w:rsidR="00872E1A" w:rsidRPr="005A1AFC" w:rsidRDefault="00872E1A" w:rsidP="005160E1">
      <w:pPr>
        <w:spacing w:line="276" w:lineRule="auto"/>
        <w:jc w:val="center"/>
        <w:rPr>
          <w:rFonts w:ascii="Palatino Linotype" w:hAnsi="Palatino Linotype"/>
          <w:sz w:val="22"/>
          <w:szCs w:val="22"/>
        </w:rPr>
      </w:pPr>
    </w:p>
    <w:p w:rsidR="00F620D6" w:rsidRPr="005A1AFC" w:rsidRDefault="00F620D6" w:rsidP="007B5EDF">
      <w:pPr>
        <w:pStyle w:val="PartHeadinginArrangement"/>
      </w:pPr>
      <w:r w:rsidRPr="005A1AFC">
        <w:t>PART 1</w:t>
      </w:r>
    </w:p>
    <w:p w:rsidR="00F620D6" w:rsidRPr="005A1AFC" w:rsidRDefault="00F620D6" w:rsidP="007B5EDF">
      <w:pPr>
        <w:pStyle w:val="PartHeadinginArrangement"/>
      </w:pPr>
      <w:r w:rsidRPr="005A1AFC">
        <w:t>PRELIMINARY</w:t>
      </w:r>
    </w:p>
    <w:p w:rsidR="00EE5FE8" w:rsidRPr="005A1AFC" w:rsidRDefault="00EE5FE8" w:rsidP="003858E9">
      <w:pPr>
        <w:spacing w:line="276" w:lineRule="auto"/>
        <w:jc w:val="center"/>
        <w:rPr>
          <w:rFonts w:ascii="Palatino Linotype" w:hAnsi="Palatino Linotype"/>
          <w:b/>
          <w:sz w:val="22"/>
          <w:szCs w:val="22"/>
        </w:rPr>
      </w:pPr>
    </w:p>
    <w:p w:rsidR="00872E1A" w:rsidRPr="005A1AFC" w:rsidRDefault="00872E1A" w:rsidP="005160E1">
      <w:pPr>
        <w:spacing w:line="276" w:lineRule="auto"/>
        <w:ind w:left="540" w:hanging="540"/>
        <w:rPr>
          <w:rFonts w:ascii="Palatino Linotype" w:hAnsi="Palatino Linotype"/>
          <w:sz w:val="22"/>
          <w:szCs w:val="22"/>
        </w:rPr>
      </w:pPr>
      <w:r w:rsidRPr="005A1AFC">
        <w:rPr>
          <w:rFonts w:ascii="Palatino Linotype" w:hAnsi="Palatino Linotype"/>
          <w:sz w:val="22"/>
          <w:szCs w:val="22"/>
        </w:rPr>
        <w:t>1.</w:t>
      </w:r>
      <w:r w:rsidR="005160E1" w:rsidRPr="005A1AFC">
        <w:rPr>
          <w:rFonts w:ascii="Palatino Linotype" w:hAnsi="Palatino Linotype"/>
          <w:sz w:val="22"/>
          <w:szCs w:val="22"/>
        </w:rPr>
        <w:tab/>
      </w:r>
      <w:r w:rsidRPr="007B5EDF">
        <w:rPr>
          <w:rStyle w:val="ClauseHeadinginArrangementChar"/>
        </w:rPr>
        <w:t>Short title and commencement</w:t>
      </w:r>
    </w:p>
    <w:p w:rsidR="00872E1A" w:rsidRPr="005A1AFC" w:rsidRDefault="00872E1A" w:rsidP="005160E1">
      <w:pPr>
        <w:spacing w:line="276" w:lineRule="auto"/>
        <w:ind w:left="540" w:hanging="540"/>
        <w:rPr>
          <w:rFonts w:ascii="Palatino Linotype" w:hAnsi="Palatino Linotype"/>
          <w:sz w:val="22"/>
          <w:szCs w:val="22"/>
        </w:rPr>
      </w:pPr>
      <w:r w:rsidRPr="005A1AFC">
        <w:rPr>
          <w:rFonts w:ascii="Palatino Linotype" w:hAnsi="Palatino Linotype"/>
          <w:sz w:val="22"/>
          <w:szCs w:val="22"/>
        </w:rPr>
        <w:t>2.</w:t>
      </w:r>
      <w:r w:rsidR="00FF6B9F" w:rsidRPr="005A1AFC">
        <w:rPr>
          <w:rFonts w:ascii="Palatino Linotype" w:hAnsi="Palatino Linotype"/>
          <w:sz w:val="22"/>
          <w:szCs w:val="22"/>
        </w:rPr>
        <w:tab/>
      </w:r>
      <w:r w:rsidR="00BB2D0D" w:rsidRPr="005A1AFC">
        <w:rPr>
          <w:rFonts w:ascii="Palatino Linotype" w:hAnsi="Palatino Linotype"/>
          <w:sz w:val="22"/>
          <w:szCs w:val="22"/>
        </w:rPr>
        <w:t>Interpretation</w:t>
      </w:r>
    </w:p>
    <w:p w:rsidR="00F620D6" w:rsidRPr="005A1AFC" w:rsidRDefault="00F620D6" w:rsidP="005160E1">
      <w:pPr>
        <w:spacing w:line="276" w:lineRule="auto"/>
        <w:jc w:val="center"/>
        <w:rPr>
          <w:rFonts w:ascii="Palatino Linotype" w:hAnsi="Palatino Linotype"/>
          <w:b/>
          <w:sz w:val="22"/>
          <w:szCs w:val="22"/>
          <w:u w:val="single"/>
        </w:rPr>
      </w:pPr>
    </w:p>
    <w:p w:rsidR="00F620D6" w:rsidRPr="005A1AFC" w:rsidRDefault="00F620D6" w:rsidP="007B5EDF">
      <w:pPr>
        <w:pStyle w:val="PartHeadinginArrangement"/>
      </w:pPr>
      <w:r w:rsidRPr="005A1AFC">
        <w:t>PART 2</w:t>
      </w:r>
    </w:p>
    <w:p w:rsidR="00F620D6" w:rsidRPr="005A1AFC" w:rsidRDefault="00F620D6" w:rsidP="005160E1">
      <w:pPr>
        <w:spacing w:line="276" w:lineRule="auto"/>
        <w:jc w:val="center"/>
        <w:rPr>
          <w:rFonts w:ascii="Palatino Linotype" w:hAnsi="Palatino Linotype"/>
          <w:b/>
          <w:sz w:val="22"/>
          <w:szCs w:val="22"/>
        </w:rPr>
      </w:pPr>
    </w:p>
    <w:p w:rsidR="00A24A94" w:rsidRDefault="00F620D6" w:rsidP="00A24A94">
      <w:pPr>
        <w:spacing w:line="276" w:lineRule="auto"/>
        <w:ind w:left="540" w:hanging="540"/>
        <w:rPr>
          <w:rFonts w:ascii="Palatino Linotype" w:hAnsi="Palatino Linotype"/>
          <w:sz w:val="22"/>
          <w:szCs w:val="22"/>
        </w:rPr>
      </w:pPr>
      <w:r w:rsidRPr="005A1AFC">
        <w:rPr>
          <w:rFonts w:ascii="Palatino Linotype" w:hAnsi="Palatino Linotype"/>
          <w:sz w:val="22"/>
          <w:szCs w:val="22"/>
        </w:rPr>
        <w:t>3.</w:t>
      </w:r>
      <w:r w:rsidRPr="005A1AFC">
        <w:rPr>
          <w:rFonts w:ascii="Palatino Linotype" w:hAnsi="Palatino Linotype"/>
          <w:sz w:val="22"/>
          <w:szCs w:val="22"/>
        </w:rPr>
        <w:tab/>
      </w:r>
    </w:p>
    <w:p w:rsidR="00A24A94" w:rsidRPr="005A1AFC" w:rsidRDefault="00A24A94" w:rsidP="00A24A94">
      <w:pPr>
        <w:spacing w:line="276" w:lineRule="auto"/>
        <w:ind w:left="540" w:hanging="540"/>
        <w:rPr>
          <w:rFonts w:ascii="Palatino Linotype" w:hAnsi="Palatino Linotype"/>
          <w:sz w:val="22"/>
          <w:szCs w:val="22"/>
        </w:rPr>
      </w:pPr>
    </w:p>
    <w:p w:rsidR="00625C04" w:rsidRPr="005A1AFC" w:rsidRDefault="00625C04" w:rsidP="00625C04">
      <w:pPr>
        <w:spacing w:line="276" w:lineRule="auto"/>
        <w:ind w:left="540" w:hanging="540"/>
        <w:rPr>
          <w:rFonts w:ascii="Palatino Linotype" w:hAnsi="Palatino Linotype"/>
          <w:sz w:val="22"/>
          <w:szCs w:val="22"/>
        </w:rPr>
      </w:pPr>
      <w:r w:rsidRPr="005A1AFC">
        <w:rPr>
          <w:rFonts w:ascii="Palatino Linotype" w:hAnsi="Palatino Linotype"/>
          <w:sz w:val="22"/>
          <w:szCs w:val="22"/>
        </w:rPr>
        <w:br w:type="page"/>
      </w:r>
    </w:p>
    <w:p w:rsidR="005160E1" w:rsidRPr="005A1AFC" w:rsidRDefault="005160E1" w:rsidP="003858E9">
      <w:pPr>
        <w:spacing w:line="276" w:lineRule="auto"/>
        <w:jc w:val="center"/>
        <w:rPr>
          <w:rFonts w:ascii="Palatino Linotype" w:hAnsi="Palatino Linotype"/>
          <w:sz w:val="22"/>
          <w:szCs w:val="22"/>
        </w:rPr>
      </w:pPr>
    </w:p>
    <w:p w:rsidR="00872E1A" w:rsidRPr="005A1AFC" w:rsidRDefault="00625C04" w:rsidP="003858E9">
      <w:pPr>
        <w:spacing w:line="276" w:lineRule="auto"/>
        <w:jc w:val="center"/>
        <w:rPr>
          <w:rFonts w:ascii="Palatino Linotype" w:hAnsi="Palatino Linotype"/>
          <w:sz w:val="22"/>
          <w:szCs w:val="22"/>
        </w:rPr>
      </w:pPr>
      <w:r w:rsidRPr="005A1AFC">
        <w:rPr>
          <w:rFonts w:ascii="Palatino Linotype" w:hAnsi="Palatino Linotype"/>
          <w:sz w:val="22"/>
          <w:szCs w:val="22"/>
        </w:rPr>
        <w:t>__________</w:t>
      </w:r>
    </w:p>
    <w:p w:rsidR="005160E1" w:rsidRPr="005A1AFC" w:rsidRDefault="005160E1" w:rsidP="003858E9">
      <w:pPr>
        <w:spacing w:line="276" w:lineRule="auto"/>
        <w:jc w:val="center"/>
        <w:rPr>
          <w:rFonts w:ascii="Palatino Linotype" w:hAnsi="Palatino Linotype"/>
          <w:sz w:val="22"/>
          <w:szCs w:val="22"/>
        </w:rPr>
      </w:pPr>
    </w:p>
    <w:p w:rsidR="00625C04" w:rsidRPr="005A1AFC" w:rsidRDefault="00E276BB" w:rsidP="003858E9">
      <w:pPr>
        <w:spacing w:line="276" w:lineRule="auto"/>
        <w:jc w:val="center"/>
        <w:rPr>
          <w:rFonts w:ascii="Palatino Linotype" w:hAnsi="Palatino Linotype"/>
          <w:b/>
          <w:szCs w:val="22"/>
        </w:rPr>
      </w:pPr>
      <w:r>
        <w:rPr>
          <w:rFonts w:ascii="Palatino Linotype" w:hAnsi="Palatino Linotype"/>
          <w:b/>
          <w:szCs w:val="22"/>
        </w:rPr>
        <w:t>[Year]</w:t>
      </w:r>
      <w:r w:rsidR="00625C04" w:rsidRPr="005A1AFC">
        <w:rPr>
          <w:rFonts w:ascii="Palatino Linotype" w:hAnsi="Palatino Linotype"/>
          <w:b/>
          <w:szCs w:val="22"/>
        </w:rPr>
        <w:t xml:space="preserve"> No.</w:t>
      </w:r>
      <w:r w:rsidR="00783815">
        <w:rPr>
          <w:rFonts w:ascii="Palatino Linotype" w:hAnsi="Palatino Linotype"/>
          <w:b/>
          <w:szCs w:val="22"/>
        </w:rPr>
        <w:t xml:space="preserve"> </w:t>
      </w:r>
      <w:r>
        <w:rPr>
          <w:rFonts w:ascii="Palatino Linotype" w:hAnsi="Palatino Linotype"/>
          <w:b/>
          <w:szCs w:val="22"/>
        </w:rPr>
        <w:t>[x]</w:t>
      </w:r>
    </w:p>
    <w:p w:rsidR="00AB7EBE" w:rsidRPr="005A1AFC" w:rsidRDefault="00AB7EBE" w:rsidP="003858E9">
      <w:pPr>
        <w:spacing w:line="276" w:lineRule="auto"/>
        <w:ind w:left="360" w:hanging="360"/>
        <w:jc w:val="center"/>
        <w:rPr>
          <w:rFonts w:ascii="Palatino Linotype" w:hAnsi="Palatino Linotype"/>
          <w:sz w:val="22"/>
          <w:szCs w:val="22"/>
        </w:rPr>
      </w:pPr>
    </w:p>
    <w:p w:rsidR="00872E1A" w:rsidRPr="00352921" w:rsidRDefault="00872E1A" w:rsidP="007B5EDF">
      <w:pPr>
        <w:pStyle w:val="LongTitle"/>
        <w:rPr>
          <w:i/>
        </w:rPr>
      </w:pPr>
      <w:r w:rsidRPr="005A1AFC">
        <w:t>AN ACT to</w:t>
      </w:r>
      <w:r w:rsidR="00D836DE" w:rsidRPr="005A1AFC">
        <w:t xml:space="preserve"> </w:t>
      </w:r>
      <w:r w:rsidR="00BD1C16" w:rsidRPr="005A1AFC">
        <w:t xml:space="preserve">provide </w:t>
      </w:r>
    </w:p>
    <w:p w:rsidR="00944CFC" w:rsidRPr="005A1AFC" w:rsidRDefault="00944CFC" w:rsidP="003858E9">
      <w:pPr>
        <w:spacing w:line="276" w:lineRule="auto"/>
        <w:jc w:val="both"/>
        <w:rPr>
          <w:rFonts w:ascii="Palatino Linotype" w:hAnsi="Palatino Linotype"/>
          <w:sz w:val="22"/>
          <w:szCs w:val="22"/>
        </w:rPr>
      </w:pPr>
    </w:p>
    <w:p w:rsidR="00872E1A" w:rsidRDefault="00872E1A" w:rsidP="003858E9">
      <w:pPr>
        <w:spacing w:line="276" w:lineRule="auto"/>
        <w:jc w:val="both"/>
        <w:rPr>
          <w:rFonts w:ascii="Palatino Linotype" w:hAnsi="Palatino Linotype"/>
          <w:sz w:val="22"/>
          <w:szCs w:val="22"/>
        </w:rPr>
      </w:pPr>
      <w:r w:rsidRPr="007B5EDF">
        <w:rPr>
          <w:rStyle w:val="EnactingWordsChar"/>
        </w:rPr>
        <w:t xml:space="preserve">BE IT ENACTED by the Legislative Assembly of Samoa in </w:t>
      </w:r>
      <w:r w:rsidR="0035333C" w:rsidRPr="007B5EDF">
        <w:rPr>
          <w:rStyle w:val="EnactingWordsChar"/>
        </w:rPr>
        <w:t>Parliament assembled as follows</w:t>
      </w:r>
      <w:r w:rsidR="00D836DE" w:rsidRPr="005A1AFC">
        <w:rPr>
          <w:rFonts w:ascii="Palatino Linotype" w:hAnsi="Palatino Linotype"/>
          <w:sz w:val="22"/>
          <w:szCs w:val="22"/>
        </w:rPr>
        <w:t>:</w:t>
      </w:r>
      <w:bookmarkStart w:id="0" w:name="_GoBack"/>
      <w:bookmarkEnd w:id="0"/>
    </w:p>
    <w:p w:rsidR="00352921" w:rsidRPr="005A1AFC" w:rsidRDefault="00352921" w:rsidP="003858E9">
      <w:pPr>
        <w:spacing w:line="276" w:lineRule="auto"/>
        <w:jc w:val="both"/>
        <w:rPr>
          <w:rFonts w:ascii="Palatino Linotype" w:hAnsi="Palatino Linotype"/>
          <w:sz w:val="22"/>
          <w:szCs w:val="22"/>
        </w:rPr>
      </w:pPr>
    </w:p>
    <w:p w:rsidR="0073118E" w:rsidRPr="005A1AFC" w:rsidRDefault="0073118E" w:rsidP="007B5EDF">
      <w:pPr>
        <w:pStyle w:val="PartHeadinginBody"/>
      </w:pPr>
      <w:r w:rsidRPr="005A1AFC">
        <w:t>PART 1</w:t>
      </w:r>
    </w:p>
    <w:p w:rsidR="0073118E" w:rsidRPr="005A1AFC" w:rsidRDefault="0073118E" w:rsidP="007B5EDF">
      <w:pPr>
        <w:pStyle w:val="PartHeadinginBody"/>
      </w:pPr>
      <w:r w:rsidRPr="005A1AFC">
        <w:t>PRELIMINARY</w:t>
      </w:r>
    </w:p>
    <w:p w:rsidR="005E3A2A" w:rsidRPr="005A1AFC" w:rsidRDefault="005E3A2A" w:rsidP="003858E9">
      <w:pPr>
        <w:spacing w:line="276" w:lineRule="auto"/>
        <w:ind w:firstLine="360"/>
        <w:jc w:val="center"/>
        <w:rPr>
          <w:rFonts w:ascii="Palatino Linotype" w:hAnsi="Palatino Linotype"/>
          <w:sz w:val="22"/>
          <w:szCs w:val="22"/>
        </w:rPr>
      </w:pPr>
    </w:p>
    <w:p w:rsidR="003858E9" w:rsidRPr="005A1AFC" w:rsidRDefault="00872E1A" w:rsidP="007B5EDF">
      <w:pPr>
        <w:pStyle w:val="ClauseHeadinginBody"/>
      </w:pPr>
      <w:r w:rsidRPr="005A1AFC">
        <w:t>1.</w:t>
      </w:r>
      <w:r w:rsidR="003858E9" w:rsidRPr="005A1AFC">
        <w:tab/>
      </w:r>
      <w:r w:rsidRPr="005A1AFC">
        <w:t>Short title and commencement</w:t>
      </w:r>
      <w:r w:rsidR="003858E9" w:rsidRPr="005A1AFC">
        <w:t>:</w:t>
      </w:r>
    </w:p>
    <w:p w:rsidR="00872E1A" w:rsidRPr="005A1AFC" w:rsidRDefault="00872E1A" w:rsidP="007B5EDF">
      <w:pPr>
        <w:pStyle w:val="Subclause"/>
      </w:pPr>
      <w:r w:rsidRPr="005A1AFC">
        <w:t xml:space="preserve">This Act may be cited as </w:t>
      </w:r>
      <w:r w:rsidR="00BB2D0D" w:rsidRPr="005A1AFC">
        <w:t xml:space="preserve">the </w:t>
      </w:r>
      <w:r w:rsidR="00A24A94">
        <w:t>Judicial Service Commission Act and commences on the date of assent by the Head of State</w:t>
      </w:r>
      <w:r w:rsidRPr="005A1AFC">
        <w:t>.</w:t>
      </w:r>
    </w:p>
    <w:p w:rsidR="005E3A2A" w:rsidRPr="005A1AFC" w:rsidRDefault="005E3A2A" w:rsidP="003858E9">
      <w:pPr>
        <w:spacing w:line="276" w:lineRule="auto"/>
        <w:ind w:firstLine="360"/>
        <w:jc w:val="both"/>
        <w:rPr>
          <w:rFonts w:ascii="Palatino Linotype" w:hAnsi="Palatino Linotype"/>
          <w:sz w:val="22"/>
          <w:szCs w:val="22"/>
        </w:rPr>
      </w:pPr>
    </w:p>
    <w:p w:rsidR="003858E9" w:rsidRPr="005A1AFC" w:rsidRDefault="00872E1A" w:rsidP="003858E9">
      <w:pPr>
        <w:spacing w:line="276" w:lineRule="auto"/>
        <w:ind w:left="720" w:hanging="720"/>
        <w:jc w:val="both"/>
        <w:rPr>
          <w:rFonts w:ascii="Palatino Linotype" w:hAnsi="Palatino Linotype"/>
          <w:b/>
          <w:szCs w:val="22"/>
        </w:rPr>
      </w:pPr>
      <w:r w:rsidRPr="005A1AFC">
        <w:rPr>
          <w:rFonts w:ascii="Palatino Linotype" w:hAnsi="Palatino Linotype"/>
          <w:b/>
          <w:szCs w:val="22"/>
        </w:rPr>
        <w:t>2.</w:t>
      </w:r>
      <w:r w:rsidR="003858E9" w:rsidRPr="005A1AFC">
        <w:rPr>
          <w:rFonts w:ascii="Palatino Linotype" w:hAnsi="Palatino Linotype"/>
          <w:b/>
          <w:szCs w:val="22"/>
        </w:rPr>
        <w:tab/>
      </w:r>
      <w:r w:rsidR="00BB2D0D" w:rsidRPr="005A1AFC">
        <w:rPr>
          <w:rFonts w:ascii="Palatino Linotype" w:hAnsi="Palatino Linotype"/>
          <w:b/>
          <w:szCs w:val="22"/>
        </w:rPr>
        <w:t>Interpretation</w:t>
      </w:r>
      <w:r w:rsidR="003858E9" w:rsidRPr="005A1AFC">
        <w:rPr>
          <w:rFonts w:ascii="Palatino Linotype" w:hAnsi="Palatino Linotype"/>
          <w:b/>
          <w:szCs w:val="22"/>
        </w:rPr>
        <w:t>:</w:t>
      </w:r>
    </w:p>
    <w:p w:rsidR="00BB2D0D" w:rsidRPr="005A1AFC" w:rsidRDefault="00872E1A" w:rsidP="003858E9">
      <w:pPr>
        <w:spacing w:line="276" w:lineRule="auto"/>
        <w:ind w:left="720"/>
        <w:jc w:val="both"/>
        <w:rPr>
          <w:rFonts w:ascii="Palatino Linotype" w:hAnsi="Palatino Linotype"/>
          <w:sz w:val="22"/>
          <w:szCs w:val="22"/>
        </w:rPr>
      </w:pPr>
      <w:r w:rsidRPr="005A1AFC">
        <w:rPr>
          <w:rFonts w:ascii="Palatino Linotype" w:hAnsi="Palatino Linotype"/>
          <w:sz w:val="22"/>
          <w:szCs w:val="22"/>
        </w:rPr>
        <w:t xml:space="preserve">In this </w:t>
      </w:r>
      <w:r w:rsidR="001F4C9A" w:rsidRPr="005A1AFC">
        <w:rPr>
          <w:rFonts w:ascii="Palatino Linotype" w:hAnsi="Palatino Linotype"/>
          <w:sz w:val="22"/>
          <w:szCs w:val="22"/>
        </w:rPr>
        <w:t>Act</w:t>
      </w:r>
      <w:r w:rsidR="00B815F0" w:rsidRPr="005A1AFC">
        <w:rPr>
          <w:rFonts w:ascii="Palatino Linotype" w:hAnsi="Palatino Linotype"/>
          <w:sz w:val="22"/>
          <w:szCs w:val="22"/>
        </w:rPr>
        <w:t>,</w:t>
      </w:r>
      <w:r w:rsidR="00D836DE" w:rsidRPr="005A1AFC">
        <w:rPr>
          <w:rFonts w:ascii="Palatino Linotype" w:hAnsi="Palatino Linotype"/>
          <w:sz w:val="22"/>
          <w:szCs w:val="22"/>
        </w:rPr>
        <w:t xml:space="preserve"> </w:t>
      </w:r>
      <w:r w:rsidR="00BB2D0D" w:rsidRPr="005A1AFC">
        <w:rPr>
          <w:rFonts w:ascii="Palatino Linotype" w:hAnsi="Palatino Linotype"/>
          <w:sz w:val="22"/>
          <w:szCs w:val="22"/>
        </w:rPr>
        <w:t>unless the</w:t>
      </w:r>
      <w:r w:rsidR="00B815F0" w:rsidRPr="005A1AFC">
        <w:rPr>
          <w:rFonts w:ascii="Palatino Linotype" w:hAnsi="Palatino Linotype"/>
          <w:sz w:val="22"/>
          <w:szCs w:val="22"/>
        </w:rPr>
        <w:t xml:space="preserve"> context otherwise requires</w:t>
      </w:r>
      <w:r w:rsidR="00BB2D0D" w:rsidRPr="005A1AFC">
        <w:rPr>
          <w:rFonts w:ascii="Palatino Linotype" w:hAnsi="Palatino Linotype"/>
          <w:sz w:val="22"/>
          <w:szCs w:val="22"/>
        </w:rPr>
        <w:t>:</w:t>
      </w:r>
    </w:p>
    <w:p w:rsidR="00021DA6" w:rsidRPr="005A1AFC" w:rsidRDefault="0044115D" w:rsidP="007B5EDF">
      <w:pPr>
        <w:pStyle w:val="definition"/>
      </w:pPr>
      <w:r w:rsidRPr="005A1AFC">
        <w:t>“</w:t>
      </w:r>
      <w:proofErr w:type="gramStart"/>
      <w:r w:rsidR="00A24A94">
        <w:t>term</w:t>
      </w:r>
      <w:proofErr w:type="gramEnd"/>
      <w:r w:rsidRPr="005A1AFC">
        <w:t xml:space="preserve">” means </w:t>
      </w:r>
    </w:p>
    <w:p w:rsidR="007B5EDF" w:rsidRDefault="007B5EDF" w:rsidP="00E921DE">
      <w:pPr>
        <w:pStyle w:val="definitionparagraph"/>
        <w:numPr>
          <w:ilvl w:val="0"/>
          <w:numId w:val="1"/>
        </w:numPr>
      </w:pPr>
      <w:r>
        <w:t>paragraph</w:t>
      </w:r>
    </w:p>
    <w:p w:rsidR="00625C04" w:rsidRPr="005A1AFC" w:rsidRDefault="00556A77" w:rsidP="007B5EDF">
      <w:pPr>
        <w:pStyle w:val="Definitionsubparagraph"/>
      </w:pPr>
      <w:r w:rsidRPr="005A1AFC">
        <w:t>(i)</w:t>
      </w:r>
      <w:r w:rsidR="003858E9" w:rsidRPr="005A1AFC">
        <w:tab/>
      </w:r>
      <w:proofErr w:type="gramStart"/>
      <w:r w:rsidR="007B5EDF">
        <w:t>subparagraph</w:t>
      </w:r>
      <w:proofErr w:type="gramEnd"/>
      <w:r w:rsidR="00444836" w:rsidRPr="005A1AFC">
        <w:t>;</w:t>
      </w:r>
    </w:p>
    <w:p w:rsidR="00503DC9" w:rsidRPr="005A1AFC" w:rsidRDefault="00503DC9" w:rsidP="007B5EDF">
      <w:pPr>
        <w:pStyle w:val="Definitionsubparagraph"/>
      </w:pPr>
    </w:p>
    <w:p w:rsidR="00414A57" w:rsidRPr="005A1AFC" w:rsidRDefault="00A20B11" w:rsidP="00414A57">
      <w:pPr>
        <w:spacing w:line="276" w:lineRule="auto"/>
        <w:ind w:left="720" w:hanging="720"/>
        <w:jc w:val="both"/>
        <w:rPr>
          <w:rFonts w:ascii="Palatino Linotype" w:hAnsi="Palatino Linotype"/>
          <w:b/>
          <w:szCs w:val="22"/>
        </w:rPr>
      </w:pPr>
      <w:r w:rsidRPr="005A1AFC">
        <w:rPr>
          <w:rFonts w:ascii="Palatino Linotype" w:hAnsi="Palatino Linotype"/>
          <w:b/>
          <w:szCs w:val="22"/>
        </w:rPr>
        <w:t>3.</w:t>
      </w:r>
      <w:r w:rsidR="00414A57" w:rsidRPr="005A1AFC">
        <w:rPr>
          <w:rFonts w:ascii="Palatino Linotype" w:hAnsi="Palatino Linotype"/>
          <w:b/>
          <w:szCs w:val="22"/>
        </w:rPr>
        <w:tab/>
      </w:r>
      <w:r w:rsidR="007B5EDF">
        <w:rPr>
          <w:rFonts w:ascii="Palatino Linotype" w:hAnsi="Palatino Linotype"/>
          <w:b/>
          <w:szCs w:val="22"/>
        </w:rPr>
        <w:t>Clause</w:t>
      </w:r>
      <w:r w:rsidR="00414A57" w:rsidRPr="005A1AFC">
        <w:rPr>
          <w:rFonts w:ascii="Palatino Linotype" w:hAnsi="Palatino Linotype"/>
          <w:b/>
          <w:szCs w:val="22"/>
        </w:rPr>
        <w:t>:</w:t>
      </w:r>
    </w:p>
    <w:p w:rsidR="005A5977" w:rsidRPr="005A1AFC" w:rsidRDefault="007B5EDF" w:rsidP="00414A57">
      <w:pPr>
        <w:spacing w:line="276" w:lineRule="auto"/>
        <w:ind w:left="720"/>
        <w:jc w:val="both"/>
        <w:rPr>
          <w:rFonts w:ascii="Palatino Linotype" w:hAnsi="Palatino Linotype"/>
          <w:sz w:val="22"/>
          <w:szCs w:val="22"/>
        </w:rPr>
      </w:pPr>
      <w:r>
        <w:rPr>
          <w:rFonts w:ascii="Palatino Linotype" w:hAnsi="Palatino Linotype"/>
          <w:sz w:val="22"/>
          <w:szCs w:val="22"/>
        </w:rPr>
        <w:t>Subclause</w:t>
      </w:r>
      <w:r w:rsidR="00136B4C" w:rsidRPr="005A1AFC">
        <w:rPr>
          <w:rFonts w:ascii="Palatino Linotype" w:hAnsi="Palatino Linotype"/>
          <w:sz w:val="22"/>
          <w:szCs w:val="22"/>
        </w:rPr>
        <w:t>:</w:t>
      </w:r>
    </w:p>
    <w:p w:rsidR="0094553F" w:rsidRPr="005A1AFC" w:rsidRDefault="005A5977" w:rsidP="007B5EDF">
      <w:pPr>
        <w:pStyle w:val="ParagraphinBody"/>
      </w:pPr>
      <w:r w:rsidRPr="005A1AFC">
        <w:t>(a)</w:t>
      </w:r>
      <w:r w:rsidR="00414A57" w:rsidRPr="005A1AFC">
        <w:tab/>
      </w:r>
      <w:proofErr w:type="gramStart"/>
      <w:r w:rsidR="007B5EDF">
        <w:t>paragraph</w:t>
      </w:r>
      <w:proofErr w:type="gramEnd"/>
      <w:r w:rsidR="007B5EDF">
        <w:t xml:space="preserve"> in body – </w:t>
      </w:r>
      <w:r w:rsidR="00184692" w:rsidRPr="005A1AFC">
        <w:t xml:space="preserve"> </w:t>
      </w:r>
    </w:p>
    <w:p w:rsidR="0094553F" w:rsidRDefault="00184692" w:rsidP="007B5EDF">
      <w:pPr>
        <w:pStyle w:val="Subparagraphinbody"/>
      </w:pPr>
      <w:r w:rsidRPr="005A1AFC">
        <w:t>(i)</w:t>
      </w:r>
      <w:r w:rsidR="00F65DA3" w:rsidRPr="005A1AFC">
        <w:tab/>
      </w:r>
      <w:proofErr w:type="gramStart"/>
      <w:r w:rsidR="007B5EDF">
        <w:t>subparagraph</w:t>
      </w:r>
      <w:proofErr w:type="gramEnd"/>
      <w:r w:rsidR="007B5EDF">
        <w:t xml:space="preserve"> in body:</w:t>
      </w:r>
    </w:p>
    <w:p w:rsidR="007B5EDF" w:rsidRPr="005A1AFC" w:rsidRDefault="007B5EDF" w:rsidP="007B5EDF">
      <w:pPr>
        <w:pStyle w:val="Sub-subparagraphinBody"/>
      </w:pPr>
      <w:r>
        <w:t>(A) sub-subparagraph;</w:t>
      </w:r>
    </w:p>
    <w:p w:rsidR="00855499" w:rsidRDefault="00855499" w:rsidP="003858E9">
      <w:pPr>
        <w:pStyle w:val="Subsectionss"/>
        <w:tabs>
          <w:tab w:val="clear" w:pos="851"/>
        </w:tabs>
        <w:spacing w:before="0" w:line="276" w:lineRule="auto"/>
        <w:ind w:firstLine="0"/>
        <w:jc w:val="center"/>
        <w:rPr>
          <w:rFonts w:ascii="Palatino Linotype" w:hAnsi="Palatino Linotype"/>
          <w:spacing w:val="-3"/>
          <w:sz w:val="22"/>
          <w:szCs w:val="22"/>
        </w:rPr>
      </w:pPr>
    </w:p>
    <w:p w:rsidR="00E921DE" w:rsidRDefault="00E921DE" w:rsidP="003858E9">
      <w:pPr>
        <w:pStyle w:val="Subsectionss"/>
        <w:tabs>
          <w:tab w:val="clear" w:pos="851"/>
        </w:tabs>
        <w:spacing w:before="0" w:line="276" w:lineRule="auto"/>
        <w:ind w:firstLine="0"/>
        <w:jc w:val="center"/>
        <w:rPr>
          <w:rFonts w:ascii="Palatino Linotype" w:hAnsi="Palatino Linotype"/>
          <w:spacing w:val="-3"/>
          <w:sz w:val="22"/>
          <w:szCs w:val="22"/>
        </w:rPr>
      </w:pPr>
    </w:p>
    <w:p w:rsidR="00A0327F" w:rsidRDefault="00A0327F" w:rsidP="003858E9">
      <w:pPr>
        <w:pStyle w:val="Subsectionss"/>
        <w:tabs>
          <w:tab w:val="clear" w:pos="851"/>
        </w:tabs>
        <w:spacing w:before="0" w:line="276" w:lineRule="auto"/>
        <w:ind w:firstLine="0"/>
        <w:jc w:val="center"/>
        <w:rPr>
          <w:rFonts w:ascii="Palatino Linotype" w:hAnsi="Palatino Linotype"/>
          <w:spacing w:val="-3"/>
          <w:sz w:val="22"/>
          <w:szCs w:val="22"/>
        </w:rPr>
      </w:pPr>
    </w:p>
    <w:p w:rsidR="00A0327F" w:rsidRPr="0081574A" w:rsidRDefault="00A0327F" w:rsidP="00E921DE">
      <w:pPr>
        <w:pStyle w:val="AdministeringAgency"/>
      </w:pPr>
      <w:r w:rsidRPr="0081574A">
        <w:lastRenderedPageBreak/>
        <w:t xml:space="preserve">The </w:t>
      </w:r>
      <w:r w:rsidR="00E921DE">
        <w:t>…….</w:t>
      </w:r>
      <w:r w:rsidRPr="0081574A">
        <w:t>Act 20</w:t>
      </w:r>
      <w:r w:rsidR="00E921DE">
        <w:t>….</w:t>
      </w:r>
      <w:r w:rsidRPr="0081574A">
        <w:t xml:space="preserve"> is administered by the</w:t>
      </w:r>
    </w:p>
    <w:p w:rsidR="00A0327F" w:rsidRPr="0081574A" w:rsidRDefault="00A0327F" w:rsidP="00E921DE">
      <w:pPr>
        <w:pStyle w:val="AdministeringAgency"/>
      </w:pPr>
      <w:r w:rsidRPr="0081574A">
        <w:t xml:space="preserve">Ministry of </w:t>
      </w:r>
      <w:r w:rsidR="00E921DE">
        <w:t>….</w:t>
      </w:r>
    </w:p>
    <w:p w:rsidR="00A0327F" w:rsidRPr="00B90F80" w:rsidRDefault="00A0327F" w:rsidP="00A0327F">
      <w:pPr>
        <w:pStyle w:val="PlainText"/>
        <w:jc w:val="center"/>
        <w:rPr>
          <w:rFonts w:ascii="Palatino Linotype" w:eastAsia="MS Mincho" w:hAnsi="Palatino Linotype" w:cs="Times New Roman"/>
          <w:sz w:val="22"/>
          <w:szCs w:val="18"/>
        </w:rPr>
      </w:pPr>
    </w:p>
    <w:p w:rsidR="00A0327F" w:rsidRPr="00B90F80" w:rsidRDefault="00A0327F" w:rsidP="00A0327F">
      <w:pPr>
        <w:pStyle w:val="PlainText"/>
        <w:jc w:val="center"/>
        <w:rPr>
          <w:rFonts w:ascii="Palatino Linotype" w:eastAsia="MS Mincho" w:hAnsi="Palatino Linotype" w:cs="Times New Roman"/>
          <w:sz w:val="22"/>
          <w:szCs w:val="18"/>
        </w:rPr>
      </w:pPr>
    </w:p>
    <w:p w:rsidR="00A0327F" w:rsidRPr="00B90F80" w:rsidRDefault="00A0327F" w:rsidP="00A0327F">
      <w:pPr>
        <w:pStyle w:val="PlainText"/>
        <w:jc w:val="center"/>
        <w:rPr>
          <w:rFonts w:ascii="Palatino Linotype" w:eastAsia="MS Mincho" w:hAnsi="Palatino Linotype" w:cs="Times New Roman"/>
          <w:b/>
          <w:sz w:val="18"/>
          <w:szCs w:val="18"/>
        </w:rPr>
      </w:pPr>
      <w:r w:rsidRPr="00B90F80">
        <w:rPr>
          <w:rFonts w:ascii="Palatino Linotype" w:eastAsia="MS Mincho" w:hAnsi="Palatino Linotype" w:cs="Times New Roman"/>
          <w:b/>
          <w:sz w:val="18"/>
          <w:szCs w:val="18"/>
        </w:rPr>
        <w:t>Printed by the Clerk of the Legislative Assembly,</w:t>
      </w:r>
    </w:p>
    <w:p w:rsidR="00A0327F" w:rsidRPr="00B90F80" w:rsidRDefault="00A0327F" w:rsidP="00A0327F">
      <w:pPr>
        <w:jc w:val="center"/>
        <w:rPr>
          <w:rFonts w:ascii="Palatino Linotype" w:hAnsi="Palatino Linotype"/>
        </w:rPr>
      </w:pPr>
      <w:proofErr w:type="gramStart"/>
      <w:r w:rsidRPr="00B90F80">
        <w:rPr>
          <w:rFonts w:ascii="Palatino Linotype" w:eastAsia="MS Mincho" w:hAnsi="Palatino Linotype"/>
          <w:b/>
          <w:sz w:val="18"/>
          <w:szCs w:val="18"/>
        </w:rPr>
        <w:t>by</w:t>
      </w:r>
      <w:proofErr w:type="gramEnd"/>
      <w:r w:rsidRPr="00B90F80">
        <w:rPr>
          <w:rFonts w:ascii="Palatino Linotype" w:eastAsia="MS Mincho" w:hAnsi="Palatino Linotype"/>
          <w:b/>
          <w:sz w:val="18"/>
          <w:szCs w:val="18"/>
        </w:rPr>
        <w:t xml:space="preserve"> authority of the Legislative Assembly.</w:t>
      </w:r>
    </w:p>
    <w:sectPr w:rsidR="00A0327F" w:rsidRPr="00B90F80" w:rsidSect="00352921">
      <w:footerReference w:type="even" r:id="rId9"/>
      <w:footerReference w:type="default" r:id="rId10"/>
      <w:headerReference w:type="first" r:id="rId11"/>
      <w:footerReference w:type="first" r:id="rId12"/>
      <w:type w:val="continuous"/>
      <w:pgSz w:w="12240" w:h="15840" w:code="1"/>
      <w:pgMar w:top="1440" w:right="3024" w:bottom="2880" w:left="3024" w:header="1267" w:footer="706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04992" w:rsidRDefault="00704992">
      <w:r>
        <w:separator/>
      </w:r>
    </w:p>
  </w:endnote>
  <w:endnote w:type="continuationSeparator" w:id="0">
    <w:p w:rsidR="00704992" w:rsidRDefault="0070499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52921" w:rsidRDefault="00A05A56" w:rsidP="00186A0F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 w:rsidR="00352921"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352921">
      <w:rPr>
        <w:rStyle w:val="PageNumber"/>
        <w:noProof/>
      </w:rPr>
      <w:t>1</w:t>
    </w:r>
    <w:r>
      <w:rPr>
        <w:rStyle w:val="PageNumber"/>
      </w:rPr>
      <w:fldChar w:fldCharType="end"/>
    </w:r>
  </w:p>
  <w:p w:rsidR="00352921" w:rsidRDefault="00352921" w:rsidP="00186A0F">
    <w:pPr>
      <w:pStyle w:val="Footer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52921" w:rsidRDefault="00352921" w:rsidP="00186A0F">
    <w:pPr>
      <w:pStyle w:val="Footer"/>
      <w:ind w:right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24A94" w:rsidRDefault="00A24A94" w:rsidP="00A24A94">
    <w:pPr>
      <w:pStyle w:val="Footer"/>
      <w:jc w:val="cen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04992" w:rsidRDefault="00704992">
      <w:r>
        <w:separator/>
      </w:r>
    </w:p>
  </w:footnote>
  <w:footnote w:type="continuationSeparator" w:id="0">
    <w:p w:rsidR="00704992" w:rsidRDefault="0070499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24A94" w:rsidRDefault="00A24A94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2015F85"/>
    <w:multiLevelType w:val="hybridMultilevel"/>
    <w:tmpl w:val="F3907E20"/>
    <w:lvl w:ilvl="0" w:tplc="57FAA0D8">
      <w:start w:val="1"/>
      <w:numFmt w:val="lowerLetter"/>
      <w:lvlText w:val="(%1)"/>
      <w:lvlJc w:val="left"/>
      <w:pPr>
        <w:ind w:left="1980" w:hanging="540"/>
      </w:pPr>
      <w:rPr>
        <w:rFonts w:hint="default"/>
      </w:rPr>
    </w:lvl>
    <w:lvl w:ilvl="1" w:tplc="14090019" w:tentative="1">
      <w:start w:val="1"/>
      <w:numFmt w:val="lowerLetter"/>
      <w:lvlText w:val="%2."/>
      <w:lvlJc w:val="left"/>
      <w:pPr>
        <w:ind w:left="2520" w:hanging="360"/>
      </w:pPr>
    </w:lvl>
    <w:lvl w:ilvl="2" w:tplc="1409001B" w:tentative="1">
      <w:start w:val="1"/>
      <w:numFmt w:val="lowerRoman"/>
      <w:lvlText w:val="%3."/>
      <w:lvlJc w:val="right"/>
      <w:pPr>
        <w:ind w:left="3240" w:hanging="180"/>
      </w:pPr>
    </w:lvl>
    <w:lvl w:ilvl="3" w:tplc="1409000F" w:tentative="1">
      <w:start w:val="1"/>
      <w:numFmt w:val="decimal"/>
      <w:lvlText w:val="%4."/>
      <w:lvlJc w:val="left"/>
      <w:pPr>
        <w:ind w:left="3960" w:hanging="360"/>
      </w:pPr>
    </w:lvl>
    <w:lvl w:ilvl="4" w:tplc="14090019" w:tentative="1">
      <w:start w:val="1"/>
      <w:numFmt w:val="lowerLetter"/>
      <w:lvlText w:val="%5."/>
      <w:lvlJc w:val="left"/>
      <w:pPr>
        <w:ind w:left="4680" w:hanging="360"/>
      </w:pPr>
    </w:lvl>
    <w:lvl w:ilvl="5" w:tplc="1409001B" w:tentative="1">
      <w:start w:val="1"/>
      <w:numFmt w:val="lowerRoman"/>
      <w:lvlText w:val="%6."/>
      <w:lvlJc w:val="right"/>
      <w:pPr>
        <w:ind w:left="5400" w:hanging="180"/>
      </w:pPr>
    </w:lvl>
    <w:lvl w:ilvl="6" w:tplc="1409000F" w:tentative="1">
      <w:start w:val="1"/>
      <w:numFmt w:val="decimal"/>
      <w:lvlText w:val="%7."/>
      <w:lvlJc w:val="left"/>
      <w:pPr>
        <w:ind w:left="6120" w:hanging="360"/>
      </w:pPr>
    </w:lvl>
    <w:lvl w:ilvl="7" w:tplc="14090019" w:tentative="1">
      <w:start w:val="1"/>
      <w:numFmt w:val="lowerLetter"/>
      <w:lvlText w:val="%8."/>
      <w:lvlJc w:val="left"/>
      <w:pPr>
        <w:ind w:left="6840" w:hanging="360"/>
      </w:pPr>
    </w:lvl>
    <w:lvl w:ilvl="8" w:tplc="1409001B" w:tentative="1">
      <w:start w:val="1"/>
      <w:numFmt w:val="lowerRoman"/>
      <w:lvlText w:val="%9."/>
      <w:lvlJc w:val="right"/>
      <w:pPr>
        <w:ind w:left="7560" w:hanging="180"/>
      </w:pPr>
    </w:lvl>
  </w:abstractNum>
  <w:num w:numId="1">
    <w:abstractNumId w:val="0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6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9380B"/>
    <w:rsid w:val="00000E17"/>
    <w:rsid w:val="00002296"/>
    <w:rsid w:val="000052E3"/>
    <w:rsid w:val="00006CAB"/>
    <w:rsid w:val="00011D45"/>
    <w:rsid w:val="000137C5"/>
    <w:rsid w:val="00014B59"/>
    <w:rsid w:val="0001575E"/>
    <w:rsid w:val="0002087E"/>
    <w:rsid w:val="00021DA6"/>
    <w:rsid w:val="000265C4"/>
    <w:rsid w:val="00026C01"/>
    <w:rsid w:val="0002732C"/>
    <w:rsid w:val="00033093"/>
    <w:rsid w:val="00034664"/>
    <w:rsid w:val="0004066B"/>
    <w:rsid w:val="00041B6F"/>
    <w:rsid w:val="00042E35"/>
    <w:rsid w:val="000450FB"/>
    <w:rsid w:val="00045291"/>
    <w:rsid w:val="000507A6"/>
    <w:rsid w:val="000523B7"/>
    <w:rsid w:val="00052A6B"/>
    <w:rsid w:val="00052F3B"/>
    <w:rsid w:val="00053E56"/>
    <w:rsid w:val="000613BC"/>
    <w:rsid w:val="000615F7"/>
    <w:rsid w:val="00062085"/>
    <w:rsid w:val="00063469"/>
    <w:rsid w:val="000648B3"/>
    <w:rsid w:val="00067ABA"/>
    <w:rsid w:val="00071EFF"/>
    <w:rsid w:val="0008046E"/>
    <w:rsid w:val="00082FBB"/>
    <w:rsid w:val="00083169"/>
    <w:rsid w:val="000836C4"/>
    <w:rsid w:val="000848A3"/>
    <w:rsid w:val="00091F8C"/>
    <w:rsid w:val="00093CE0"/>
    <w:rsid w:val="00096020"/>
    <w:rsid w:val="000A4096"/>
    <w:rsid w:val="000A552B"/>
    <w:rsid w:val="000A70FB"/>
    <w:rsid w:val="000B0D07"/>
    <w:rsid w:val="000B0E40"/>
    <w:rsid w:val="000B1EB0"/>
    <w:rsid w:val="000B34F3"/>
    <w:rsid w:val="000B4BF8"/>
    <w:rsid w:val="000B5FCE"/>
    <w:rsid w:val="000B7F7A"/>
    <w:rsid w:val="000C1FF4"/>
    <w:rsid w:val="000C3A5D"/>
    <w:rsid w:val="000C5460"/>
    <w:rsid w:val="000C76E1"/>
    <w:rsid w:val="000D0F5D"/>
    <w:rsid w:val="000D2F7E"/>
    <w:rsid w:val="000D654B"/>
    <w:rsid w:val="000D661F"/>
    <w:rsid w:val="000D6E17"/>
    <w:rsid w:val="000E1DD0"/>
    <w:rsid w:val="000E2A6A"/>
    <w:rsid w:val="000E6211"/>
    <w:rsid w:val="000E72EE"/>
    <w:rsid w:val="000E7A2B"/>
    <w:rsid w:val="000F1DED"/>
    <w:rsid w:val="0010197D"/>
    <w:rsid w:val="00102F5E"/>
    <w:rsid w:val="00106959"/>
    <w:rsid w:val="00107442"/>
    <w:rsid w:val="00107455"/>
    <w:rsid w:val="00116F5D"/>
    <w:rsid w:val="00122B3B"/>
    <w:rsid w:val="001275DE"/>
    <w:rsid w:val="00130262"/>
    <w:rsid w:val="001337CD"/>
    <w:rsid w:val="00133C0A"/>
    <w:rsid w:val="001340E7"/>
    <w:rsid w:val="00136B4C"/>
    <w:rsid w:val="0014276B"/>
    <w:rsid w:val="00143153"/>
    <w:rsid w:val="001445CF"/>
    <w:rsid w:val="0014481C"/>
    <w:rsid w:val="00145818"/>
    <w:rsid w:val="00147A27"/>
    <w:rsid w:val="00147D96"/>
    <w:rsid w:val="00151575"/>
    <w:rsid w:val="00151723"/>
    <w:rsid w:val="00154339"/>
    <w:rsid w:val="001546B9"/>
    <w:rsid w:val="00156E5E"/>
    <w:rsid w:val="001627D3"/>
    <w:rsid w:val="00164EF3"/>
    <w:rsid w:val="00166B69"/>
    <w:rsid w:val="0016707B"/>
    <w:rsid w:val="001672DF"/>
    <w:rsid w:val="001804D9"/>
    <w:rsid w:val="00184692"/>
    <w:rsid w:val="00185374"/>
    <w:rsid w:val="00186A0F"/>
    <w:rsid w:val="0018704C"/>
    <w:rsid w:val="001904A8"/>
    <w:rsid w:val="00192966"/>
    <w:rsid w:val="001947F4"/>
    <w:rsid w:val="00194C21"/>
    <w:rsid w:val="00195ED7"/>
    <w:rsid w:val="00197D19"/>
    <w:rsid w:val="001A35E9"/>
    <w:rsid w:val="001A37CB"/>
    <w:rsid w:val="001A6F4B"/>
    <w:rsid w:val="001B16CF"/>
    <w:rsid w:val="001B3A24"/>
    <w:rsid w:val="001B611E"/>
    <w:rsid w:val="001B780A"/>
    <w:rsid w:val="001C4E91"/>
    <w:rsid w:val="001C5B97"/>
    <w:rsid w:val="001C7028"/>
    <w:rsid w:val="001C736A"/>
    <w:rsid w:val="001D0469"/>
    <w:rsid w:val="001D1CC9"/>
    <w:rsid w:val="001D6F79"/>
    <w:rsid w:val="001E21F8"/>
    <w:rsid w:val="001E2DBC"/>
    <w:rsid w:val="001E6D8C"/>
    <w:rsid w:val="001F0DAC"/>
    <w:rsid w:val="001F107E"/>
    <w:rsid w:val="001F1DED"/>
    <w:rsid w:val="001F30FB"/>
    <w:rsid w:val="001F4C9A"/>
    <w:rsid w:val="001F7018"/>
    <w:rsid w:val="002001F3"/>
    <w:rsid w:val="002063C3"/>
    <w:rsid w:val="002065C3"/>
    <w:rsid w:val="0020750C"/>
    <w:rsid w:val="00214F1D"/>
    <w:rsid w:val="00217D81"/>
    <w:rsid w:val="00224C18"/>
    <w:rsid w:val="00224C94"/>
    <w:rsid w:val="002275D7"/>
    <w:rsid w:val="002318E1"/>
    <w:rsid w:val="002323C3"/>
    <w:rsid w:val="00233933"/>
    <w:rsid w:val="00241107"/>
    <w:rsid w:val="0024293B"/>
    <w:rsid w:val="0025181F"/>
    <w:rsid w:val="0025483D"/>
    <w:rsid w:val="0025685A"/>
    <w:rsid w:val="00264911"/>
    <w:rsid w:val="002736B9"/>
    <w:rsid w:val="0027445B"/>
    <w:rsid w:val="00280BDD"/>
    <w:rsid w:val="00283BEF"/>
    <w:rsid w:val="002842D0"/>
    <w:rsid w:val="00285124"/>
    <w:rsid w:val="00287609"/>
    <w:rsid w:val="00287824"/>
    <w:rsid w:val="00287FFE"/>
    <w:rsid w:val="00293B71"/>
    <w:rsid w:val="002952E5"/>
    <w:rsid w:val="00297625"/>
    <w:rsid w:val="002A0533"/>
    <w:rsid w:val="002A0DA4"/>
    <w:rsid w:val="002A0F86"/>
    <w:rsid w:val="002B05C1"/>
    <w:rsid w:val="002B06E0"/>
    <w:rsid w:val="002B3E74"/>
    <w:rsid w:val="002B58E3"/>
    <w:rsid w:val="002B5C2F"/>
    <w:rsid w:val="002C0446"/>
    <w:rsid w:val="002C2362"/>
    <w:rsid w:val="002C534F"/>
    <w:rsid w:val="002C763F"/>
    <w:rsid w:val="002C76FD"/>
    <w:rsid w:val="002C7E2F"/>
    <w:rsid w:val="002D02D3"/>
    <w:rsid w:val="002D1236"/>
    <w:rsid w:val="002D3F53"/>
    <w:rsid w:val="002D610E"/>
    <w:rsid w:val="002E03D4"/>
    <w:rsid w:val="002E774E"/>
    <w:rsid w:val="002F0B10"/>
    <w:rsid w:val="002F0DF7"/>
    <w:rsid w:val="002F3021"/>
    <w:rsid w:val="002F65BA"/>
    <w:rsid w:val="00300A26"/>
    <w:rsid w:val="00300D72"/>
    <w:rsid w:val="00304144"/>
    <w:rsid w:val="003047F0"/>
    <w:rsid w:val="0030501B"/>
    <w:rsid w:val="003109DD"/>
    <w:rsid w:val="00312E52"/>
    <w:rsid w:val="003134D1"/>
    <w:rsid w:val="00317ADE"/>
    <w:rsid w:val="00320A03"/>
    <w:rsid w:val="00321D91"/>
    <w:rsid w:val="00326418"/>
    <w:rsid w:val="003302AF"/>
    <w:rsid w:val="00330E4B"/>
    <w:rsid w:val="00331EC2"/>
    <w:rsid w:val="0033286E"/>
    <w:rsid w:val="00334383"/>
    <w:rsid w:val="00335D52"/>
    <w:rsid w:val="00336F3E"/>
    <w:rsid w:val="003423EB"/>
    <w:rsid w:val="00343496"/>
    <w:rsid w:val="00346E13"/>
    <w:rsid w:val="00352921"/>
    <w:rsid w:val="0035333C"/>
    <w:rsid w:val="003551D2"/>
    <w:rsid w:val="003555F3"/>
    <w:rsid w:val="00363526"/>
    <w:rsid w:val="00365553"/>
    <w:rsid w:val="0036778C"/>
    <w:rsid w:val="00370BC1"/>
    <w:rsid w:val="0037453A"/>
    <w:rsid w:val="003761E6"/>
    <w:rsid w:val="00376F42"/>
    <w:rsid w:val="003830BB"/>
    <w:rsid w:val="00383B51"/>
    <w:rsid w:val="003858E9"/>
    <w:rsid w:val="00392453"/>
    <w:rsid w:val="00396EC9"/>
    <w:rsid w:val="003A2969"/>
    <w:rsid w:val="003A4DCF"/>
    <w:rsid w:val="003A5529"/>
    <w:rsid w:val="003A771C"/>
    <w:rsid w:val="003B15BB"/>
    <w:rsid w:val="003B1712"/>
    <w:rsid w:val="003B2067"/>
    <w:rsid w:val="003B2FD8"/>
    <w:rsid w:val="003B61A5"/>
    <w:rsid w:val="003B6DE2"/>
    <w:rsid w:val="003B75BF"/>
    <w:rsid w:val="003C1771"/>
    <w:rsid w:val="003C2818"/>
    <w:rsid w:val="003C4CEF"/>
    <w:rsid w:val="003C77D1"/>
    <w:rsid w:val="003D59CC"/>
    <w:rsid w:val="003D657B"/>
    <w:rsid w:val="003D6FA0"/>
    <w:rsid w:val="003E1F1B"/>
    <w:rsid w:val="003E43C7"/>
    <w:rsid w:val="003F4F2E"/>
    <w:rsid w:val="003F5625"/>
    <w:rsid w:val="003F5CFC"/>
    <w:rsid w:val="003F72C7"/>
    <w:rsid w:val="0040200E"/>
    <w:rsid w:val="00404FB7"/>
    <w:rsid w:val="00405238"/>
    <w:rsid w:val="00411E2E"/>
    <w:rsid w:val="00412249"/>
    <w:rsid w:val="00413216"/>
    <w:rsid w:val="00414A57"/>
    <w:rsid w:val="00414AA9"/>
    <w:rsid w:val="0041586D"/>
    <w:rsid w:val="00417A73"/>
    <w:rsid w:val="00420D95"/>
    <w:rsid w:val="00423177"/>
    <w:rsid w:val="00426495"/>
    <w:rsid w:val="00426A94"/>
    <w:rsid w:val="00434241"/>
    <w:rsid w:val="004361DD"/>
    <w:rsid w:val="00437CA6"/>
    <w:rsid w:val="0044115D"/>
    <w:rsid w:val="004419F7"/>
    <w:rsid w:val="0044235A"/>
    <w:rsid w:val="00442E3E"/>
    <w:rsid w:val="00444836"/>
    <w:rsid w:val="004462BE"/>
    <w:rsid w:val="00446B26"/>
    <w:rsid w:val="00446E7B"/>
    <w:rsid w:val="00447068"/>
    <w:rsid w:val="0044741B"/>
    <w:rsid w:val="00451231"/>
    <w:rsid w:val="004559E1"/>
    <w:rsid w:val="00457E92"/>
    <w:rsid w:val="0046207C"/>
    <w:rsid w:val="0047484A"/>
    <w:rsid w:val="004772A6"/>
    <w:rsid w:val="004802B0"/>
    <w:rsid w:val="00483182"/>
    <w:rsid w:val="00487DFE"/>
    <w:rsid w:val="00495E45"/>
    <w:rsid w:val="004A5F4B"/>
    <w:rsid w:val="004B0210"/>
    <w:rsid w:val="004B13FF"/>
    <w:rsid w:val="004B32BF"/>
    <w:rsid w:val="004B440E"/>
    <w:rsid w:val="004C0E45"/>
    <w:rsid w:val="004C148C"/>
    <w:rsid w:val="004C4C51"/>
    <w:rsid w:val="004C6368"/>
    <w:rsid w:val="004C6943"/>
    <w:rsid w:val="004C7E2D"/>
    <w:rsid w:val="004D0048"/>
    <w:rsid w:val="004D1D3F"/>
    <w:rsid w:val="004D2395"/>
    <w:rsid w:val="004D24A2"/>
    <w:rsid w:val="004D3F94"/>
    <w:rsid w:val="004D5280"/>
    <w:rsid w:val="004D5431"/>
    <w:rsid w:val="004D5DA8"/>
    <w:rsid w:val="004D7E44"/>
    <w:rsid w:val="004E1995"/>
    <w:rsid w:val="004E6268"/>
    <w:rsid w:val="004F305E"/>
    <w:rsid w:val="004F370B"/>
    <w:rsid w:val="004F56A3"/>
    <w:rsid w:val="004F62BC"/>
    <w:rsid w:val="004F665B"/>
    <w:rsid w:val="004F6AEF"/>
    <w:rsid w:val="00500BC2"/>
    <w:rsid w:val="00500DE5"/>
    <w:rsid w:val="00503DC9"/>
    <w:rsid w:val="0050427A"/>
    <w:rsid w:val="0050491E"/>
    <w:rsid w:val="00506694"/>
    <w:rsid w:val="0050796D"/>
    <w:rsid w:val="0051021E"/>
    <w:rsid w:val="005160E1"/>
    <w:rsid w:val="00516C42"/>
    <w:rsid w:val="005171A7"/>
    <w:rsid w:val="00526322"/>
    <w:rsid w:val="0052739B"/>
    <w:rsid w:val="00531EF1"/>
    <w:rsid w:val="0053232E"/>
    <w:rsid w:val="00532566"/>
    <w:rsid w:val="005336A0"/>
    <w:rsid w:val="0053732F"/>
    <w:rsid w:val="0053761C"/>
    <w:rsid w:val="005378D3"/>
    <w:rsid w:val="00545795"/>
    <w:rsid w:val="00546393"/>
    <w:rsid w:val="00550092"/>
    <w:rsid w:val="00555B6D"/>
    <w:rsid w:val="0055661F"/>
    <w:rsid w:val="00556A77"/>
    <w:rsid w:val="00557512"/>
    <w:rsid w:val="00562D76"/>
    <w:rsid w:val="00565112"/>
    <w:rsid w:val="00566916"/>
    <w:rsid w:val="00566B17"/>
    <w:rsid w:val="00571634"/>
    <w:rsid w:val="00571CF4"/>
    <w:rsid w:val="0057270D"/>
    <w:rsid w:val="0057691C"/>
    <w:rsid w:val="005770E8"/>
    <w:rsid w:val="00580205"/>
    <w:rsid w:val="00580E4B"/>
    <w:rsid w:val="005842A0"/>
    <w:rsid w:val="00585538"/>
    <w:rsid w:val="00586589"/>
    <w:rsid w:val="00590001"/>
    <w:rsid w:val="0059226E"/>
    <w:rsid w:val="005934FD"/>
    <w:rsid w:val="00597DAB"/>
    <w:rsid w:val="005A096E"/>
    <w:rsid w:val="005A1AFC"/>
    <w:rsid w:val="005A20C9"/>
    <w:rsid w:val="005A40FF"/>
    <w:rsid w:val="005A4FAB"/>
    <w:rsid w:val="005A5977"/>
    <w:rsid w:val="005B0217"/>
    <w:rsid w:val="005B0EB7"/>
    <w:rsid w:val="005B0F4B"/>
    <w:rsid w:val="005B22F8"/>
    <w:rsid w:val="005B2F16"/>
    <w:rsid w:val="005B55C0"/>
    <w:rsid w:val="005C46CA"/>
    <w:rsid w:val="005D13BE"/>
    <w:rsid w:val="005D5D49"/>
    <w:rsid w:val="005D6CE4"/>
    <w:rsid w:val="005D7774"/>
    <w:rsid w:val="005E0CC5"/>
    <w:rsid w:val="005E2612"/>
    <w:rsid w:val="005E2D09"/>
    <w:rsid w:val="005E3A2A"/>
    <w:rsid w:val="005E4E09"/>
    <w:rsid w:val="005E5604"/>
    <w:rsid w:val="005E57E2"/>
    <w:rsid w:val="005E6C28"/>
    <w:rsid w:val="005F341E"/>
    <w:rsid w:val="005F5648"/>
    <w:rsid w:val="005F5CFC"/>
    <w:rsid w:val="005F5FB3"/>
    <w:rsid w:val="005F617D"/>
    <w:rsid w:val="005F631A"/>
    <w:rsid w:val="005F76F9"/>
    <w:rsid w:val="00600088"/>
    <w:rsid w:val="006021CA"/>
    <w:rsid w:val="00602576"/>
    <w:rsid w:val="00602F52"/>
    <w:rsid w:val="0060715C"/>
    <w:rsid w:val="006103FC"/>
    <w:rsid w:val="006110C7"/>
    <w:rsid w:val="0061283D"/>
    <w:rsid w:val="00613E24"/>
    <w:rsid w:val="00614027"/>
    <w:rsid w:val="00614162"/>
    <w:rsid w:val="00614478"/>
    <w:rsid w:val="00615556"/>
    <w:rsid w:val="00615859"/>
    <w:rsid w:val="00617063"/>
    <w:rsid w:val="00622029"/>
    <w:rsid w:val="00622A43"/>
    <w:rsid w:val="0062373C"/>
    <w:rsid w:val="00625C04"/>
    <w:rsid w:val="00625FD1"/>
    <w:rsid w:val="00626E4F"/>
    <w:rsid w:val="00631C32"/>
    <w:rsid w:val="0063266A"/>
    <w:rsid w:val="006326BC"/>
    <w:rsid w:val="00641357"/>
    <w:rsid w:val="00644DFD"/>
    <w:rsid w:val="00646C52"/>
    <w:rsid w:val="00647680"/>
    <w:rsid w:val="00656587"/>
    <w:rsid w:val="00657301"/>
    <w:rsid w:val="00660A56"/>
    <w:rsid w:val="00662C80"/>
    <w:rsid w:val="00665C43"/>
    <w:rsid w:val="00672AE3"/>
    <w:rsid w:val="006733E7"/>
    <w:rsid w:val="00675B4A"/>
    <w:rsid w:val="00677AE8"/>
    <w:rsid w:val="006836E8"/>
    <w:rsid w:val="006872D2"/>
    <w:rsid w:val="0069245A"/>
    <w:rsid w:val="0069540B"/>
    <w:rsid w:val="00695B31"/>
    <w:rsid w:val="00696F73"/>
    <w:rsid w:val="006970FB"/>
    <w:rsid w:val="00697D25"/>
    <w:rsid w:val="006A358F"/>
    <w:rsid w:val="006A3B1C"/>
    <w:rsid w:val="006A4AFB"/>
    <w:rsid w:val="006A5000"/>
    <w:rsid w:val="006B7319"/>
    <w:rsid w:val="006C049B"/>
    <w:rsid w:val="006C0624"/>
    <w:rsid w:val="006C0E1A"/>
    <w:rsid w:val="006C2E17"/>
    <w:rsid w:val="006C3691"/>
    <w:rsid w:val="006C4E6F"/>
    <w:rsid w:val="006C57FB"/>
    <w:rsid w:val="006D2C93"/>
    <w:rsid w:val="006D48D7"/>
    <w:rsid w:val="006D6913"/>
    <w:rsid w:val="006E0C76"/>
    <w:rsid w:val="006E66A9"/>
    <w:rsid w:val="006E6B07"/>
    <w:rsid w:val="006F172F"/>
    <w:rsid w:val="00704992"/>
    <w:rsid w:val="00704A62"/>
    <w:rsid w:val="007063DA"/>
    <w:rsid w:val="00706B0A"/>
    <w:rsid w:val="007076DB"/>
    <w:rsid w:val="00707845"/>
    <w:rsid w:val="007152B3"/>
    <w:rsid w:val="00717A28"/>
    <w:rsid w:val="00721D49"/>
    <w:rsid w:val="00723833"/>
    <w:rsid w:val="007248C3"/>
    <w:rsid w:val="0072636C"/>
    <w:rsid w:val="007268AA"/>
    <w:rsid w:val="00726EAC"/>
    <w:rsid w:val="0073118E"/>
    <w:rsid w:val="00733A0D"/>
    <w:rsid w:val="00735859"/>
    <w:rsid w:val="00736488"/>
    <w:rsid w:val="007374CA"/>
    <w:rsid w:val="007400E5"/>
    <w:rsid w:val="00740E3A"/>
    <w:rsid w:val="007421FC"/>
    <w:rsid w:val="007449E3"/>
    <w:rsid w:val="0074518E"/>
    <w:rsid w:val="00753834"/>
    <w:rsid w:val="00754827"/>
    <w:rsid w:val="00757E14"/>
    <w:rsid w:val="007608BE"/>
    <w:rsid w:val="00760F70"/>
    <w:rsid w:val="0076220B"/>
    <w:rsid w:val="00762AB7"/>
    <w:rsid w:val="00763537"/>
    <w:rsid w:val="00767875"/>
    <w:rsid w:val="00772600"/>
    <w:rsid w:val="0077266E"/>
    <w:rsid w:val="007734B8"/>
    <w:rsid w:val="007807B5"/>
    <w:rsid w:val="00783815"/>
    <w:rsid w:val="007879EF"/>
    <w:rsid w:val="0079274C"/>
    <w:rsid w:val="00793757"/>
    <w:rsid w:val="007940AD"/>
    <w:rsid w:val="007A0953"/>
    <w:rsid w:val="007A28CD"/>
    <w:rsid w:val="007A2CF2"/>
    <w:rsid w:val="007A4C9B"/>
    <w:rsid w:val="007A57E8"/>
    <w:rsid w:val="007A6A33"/>
    <w:rsid w:val="007A716A"/>
    <w:rsid w:val="007A7EE7"/>
    <w:rsid w:val="007B0CF4"/>
    <w:rsid w:val="007B1104"/>
    <w:rsid w:val="007B1C33"/>
    <w:rsid w:val="007B3802"/>
    <w:rsid w:val="007B5EDF"/>
    <w:rsid w:val="007B6224"/>
    <w:rsid w:val="007B7CE2"/>
    <w:rsid w:val="007C15BC"/>
    <w:rsid w:val="007D191B"/>
    <w:rsid w:val="007D20CA"/>
    <w:rsid w:val="007D264F"/>
    <w:rsid w:val="007D50E8"/>
    <w:rsid w:val="007D7DE7"/>
    <w:rsid w:val="007E0969"/>
    <w:rsid w:val="007E3A91"/>
    <w:rsid w:val="007E5FC7"/>
    <w:rsid w:val="007E61BD"/>
    <w:rsid w:val="007F02C6"/>
    <w:rsid w:val="007F2609"/>
    <w:rsid w:val="008002F6"/>
    <w:rsid w:val="00803B7D"/>
    <w:rsid w:val="00806F36"/>
    <w:rsid w:val="00813B9E"/>
    <w:rsid w:val="008140B4"/>
    <w:rsid w:val="0081574A"/>
    <w:rsid w:val="00830203"/>
    <w:rsid w:val="00830C9D"/>
    <w:rsid w:val="00831462"/>
    <w:rsid w:val="00834D25"/>
    <w:rsid w:val="00837DDE"/>
    <w:rsid w:val="00840565"/>
    <w:rsid w:val="008453CC"/>
    <w:rsid w:val="00847625"/>
    <w:rsid w:val="00855499"/>
    <w:rsid w:val="00857BA1"/>
    <w:rsid w:val="00861CA0"/>
    <w:rsid w:val="0086261A"/>
    <w:rsid w:val="00865DBA"/>
    <w:rsid w:val="00867155"/>
    <w:rsid w:val="00871C95"/>
    <w:rsid w:val="00872E1A"/>
    <w:rsid w:val="00876A53"/>
    <w:rsid w:val="00880228"/>
    <w:rsid w:val="00882AF0"/>
    <w:rsid w:val="00884EF9"/>
    <w:rsid w:val="00884FC3"/>
    <w:rsid w:val="00885F47"/>
    <w:rsid w:val="00887823"/>
    <w:rsid w:val="0089101F"/>
    <w:rsid w:val="008922B5"/>
    <w:rsid w:val="00893B37"/>
    <w:rsid w:val="008A1EE3"/>
    <w:rsid w:val="008A3D36"/>
    <w:rsid w:val="008A7DE9"/>
    <w:rsid w:val="008B0FF1"/>
    <w:rsid w:val="008B4622"/>
    <w:rsid w:val="008B475A"/>
    <w:rsid w:val="008B64AA"/>
    <w:rsid w:val="008B655F"/>
    <w:rsid w:val="008C167C"/>
    <w:rsid w:val="008C6781"/>
    <w:rsid w:val="008C7424"/>
    <w:rsid w:val="008D411F"/>
    <w:rsid w:val="008D4747"/>
    <w:rsid w:val="008D6945"/>
    <w:rsid w:val="008D6B97"/>
    <w:rsid w:val="008E073F"/>
    <w:rsid w:val="008E52A4"/>
    <w:rsid w:val="008F0AD7"/>
    <w:rsid w:val="008F1ECD"/>
    <w:rsid w:val="008F2281"/>
    <w:rsid w:val="008F3C11"/>
    <w:rsid w:val="008F74DB"/>
    <w:rsid w:val="00907097"/>
    <w:rsid w:val="0091390A"/>
    <w:rsid w:val="00915DE7"/>
    <w:rsid w:val="00921483"/>
    <w:rsid w:val="00921775"/>
    <w:rsid w:val="0092513E"/>
    <w:rsid w:val="0092551E"/>
    <w:rsid w:val="00927159"/>
    <w:rsid w:val="00932CEB"/>
    <w:rsid w:val="00933EE7"/>
    <w:rsid w:val="00937A95"/>
    <w:rsid w:val="0094097E"/>
    <w:rsid w:val="00942AF5"/>
    <w:rsid w:val="009449D4"/>
    <w:rsid w:val="00944CFC"/>
    <w:rsid w:val="0094553F"/>
    <w:rsid w:val="00951557"/>
    <w:rsid w:val="0095370F"/>
    <w:rsid w:val="00955EBA"/>
    <w:rsid w:val="009568F7"/>
    <w:rsid w:val="00960628"/>
    <w:rsid w:val="00960DE3"/>
    <w:rsid w:val="009669D4"/>
    <w:rsid w:val="0097043D"/>
    <w:rsid w:val="009718A6"/>
    <w:rsid w:val="00974D22"/>
    <w:rsid w:val="0097548E"/>
    <w:rsid w:val="009772D7"/>
    <w:rsid w:val="00981823"/>
    <w:rsid w:val="00982042"/>
    <w:rsid w:val="00990182"/>
    <w:rsid w:val="00990E6E"/>
    <w:rsid w:val="00992A44"/>
    <w:rsid w:val="009935EB"/>
    <w:rsid w:val="00994BF2"/>
    <w:rsid w:val="00995956"/>
    <w:rsid w:val="0099652C"/>
    <w:rsid w:val="009A6998"/>
    <w:rsid w:val="009A7696"/>
    <w:rsid w:val="009A7D4B"/>
    <w:rsid w:val="009B585F"/>
    <w:rsid w:val="009B5B14"/>
    <w:rsid w:val="009C3268"/>
    <w:rsid w:val="009C555F"/>
    <w:rsid w:val="009C722D"/>
    <w:rsid w:val="009D1792"/>
    <w:rsid w:val="009D4A33"/>
    <w:rsid w:val="009D4EF0"/>
    <w:rsid w:val="009E0492"/>
    <w:rsid w:val="009E0B6C"/>
    <w:rsid w:val="009E12D7"/>
    <w:rsid w:val="009E24B9"/>
    <w:rsid w:val="009E5091"/>
    <w:rsid w:val="009E6373"/>
    <w:rsid w:val="009F009D"/>
    <w:rsid w:val="009F13C3"/>
    <w:rsid w:val="009F3B13"/>
    <w:rsid w:val="009F4DF8"/>
    <w:rsid w:val="009F5A4D"/>
    <w:rsid w:val="009F6B56"/>
    <w:rsid w:val="00A001E0"/>
    <w:rsid w:val="00A00230"/>
    <w:rsid w:val="00A0327F"/>
    <w:rsid w:val="00A03F31"/>
    <w:rsid w:val="00A040CD"/>
    <w:rsid w:val="00A04FE4"/>
    <w:rsid w:val="00A058C9"/>
    <w:rsid w:val="00A05A56"/>
    <w:rsid w:val="00A124B9"/>
    <w:rsid w:val="00A14AE3"/>
    <w:rsid w:val="00A15C8D"/>
    <w:rsid w:val="00A20A7E"/>
    <w:rsid w:val="00A20B11"/>
    <w:rsid w:val="00A21D20"/>
    <w:rsid w:val="00A226ED"/>
    <w:rsid w:val="00A23567"/>
    <w:rsid w:val="00A248EC"/>
    <w:rsid w:val="00A24A94"/>
    <w:rsid w:val="00A2508F"/>
    <w:rsid w:val="00A2514B"/>
    <w:rsid w:val="00A255C5"/>
    <w:rsid w:val="00A25C24"/>
    <w:rsid w:val="00A353ED"/>
    <w:rsid w:val="00A355B3"/>
    <w:rsid w:val="00A36ACF"/>
    <w:rsid w:val="00A422C8"/>
    <w:rsid w:val="00A42849"/>
    <w:rsid w:val="00A43798"/>
    <w:rsid w:val="00A447E1"/>
    <w:rsid w:val="00A45238"/>
    <w:rsid w:val="00A471F0"/>
    <w:rsid w:val="00A53BDA"/>
    <w:rsid w:val="00A55B07"/>
    <w:rsid w:val="00A57727"/>
    <w:rsid w:val="00A5794D"/>
    <w:rsid w:val="00A62B31"/>
    <w:rsid w:val="00A642DD"/>
    <w:rsid w:val="00A65750"/>
    <w:rsid w:val="00A67B1F"/>
    <w:rsid w:val="00A70DEF"/>
    <w:rsid w:val="00A714E9"/>
    <w:rsid w:val="00A719D6"/>
    <w:rsid w:val="00A725FC"/>
    <w:rsid w:val="00A72D76"/>
    <w:rsid w:val="00A7595F"/>
    <w:rsid w:val="00A766E8"/>
    <w:rsid w:val="00A809F5"/>
    <w:rsid w:val="00A863F1"/>
    <w:rsid w:val="00A87716"/>
    <w:rsid w:val="00A87C26"/>
    <w:rsid w:val="00A920F6"/>
    <w:rsid w:val="00A933F9"/>
    <w:rsid w:val="00A94378"/>
    <w:rsid w:val="00AA647C"/>
    <w:rsid w:val="00AA6CE6"/>
    <w:rsid w:val="00AB115B"/>
    <w:rsid w:val="00AB133E"/>
    <w:rsid w:val="00AB42B1"/>
    <w:rsid w:val="00AB474E"/>
    <w:rsid w:val="00AB5111"/>
    <w:rsid w:val="00AB7678"/>
    <w:rsid w:val="00AB7EBE"/>
    <w:rsid w:val="00AC20F0"/>
    <w:rsid w:val="00AC2B4F"/>
    <w:rsid w:val="00AC3A69"/>
    <w:rsid w:val="00AC3E8D"/>
    <w:rsid w:val="00AC5482"/>
    <w:rsid w:val="00AC5781"/>
    <w:rsid w:val="00AC63BA"/>
    <w:rsid w:val="00AD1F20"/>
    <w:rsid w:val="00AD4974"/>
    <w:rsid w:val="00AD7C0C"/>
    <w:rsid w:val="00AE5C6F"/>
    <w:rsid w:val="00AE6DC6"/>
    <w:rsid w:val="00AE7973"/>
    <w:rsid w:val="00AF2290"/>
    <w:rsid w:val="00AF4447"/>
    <w:rsid w:val="00AF733A"/>
    <w:rsid w:val="00B01245"/>
    <w:rsid w:val="00B015BD"/>
    <w:rsid w:val="00B044B0"/>
    <w:rsid w:val="00B04D16"/>
    <w:rsid w:val="00B102DD"/>
    <w:rsid w:val="00B11E54"/>
    <w:rsid w:val="00B14639"/>
    <w:rsid w:val="00B152D3"/>
    <w:rsid w:val="00B157F1"/>
    <w:rsid w:val="00B16895"/>
    <w:rsid w:val="00B16B65"/>
    <w:rsid w:val="00B22F87"/>
    <w:rsid w:val="00B261D6"/>
    <w:rsid w:val="00B2659D"/>
    <w:rsid w:val="00B319D2"/>
    <w:rsid w:val="00B34810"/>
    <w:rsid w:val="00B37A24"/>
    <w:rsid w:val="00B40FCF"/>
    <w:rsid w:val="00B42208"/>
    <w:rsid w:val="00B429A3"/>
    <w:rsid w:val="00B44058"/>
    <w:rsid w:val="00B444A3"/>
    <w:rsid w:val="00B45F76"/>
    <w:rsid w:val="00B46A2F"/>
    <w:rsid w:val="00B511B5"/>
    <w:rsid w:val="00B52176"/>
    <w:rsid w:val="00B53213"/>
    <w:rsid w:val="00B536F8"/>
    <w:rsid w:val="00B53D5C"/>
    <w:rsid w:val="00B551F8"/>
    <w:rsid w:val="00B56808"/>
    <w:rsid w:val="00B62789"/>
    <w:rsid w:val="00B64B6E"/>
    <w:rsid w:val="00B665EA"/>
    <w:rsid w:val="00B70235"/>
    <w:rsid w:val="00B70E7B"/>
    <w:rsid w:val="00B716CC"/>
    <w:rsid w:val="00B810CE"/>
    <w:rsid w:val="00B815F0"/>
    <w:rsid w:val="00B82C18"/>
    <w:rsid w:val="00B831BC"/>
    <w:rsid w:val="00B83563"/>
    <w:rsid w:val="00B86747"/>
    <w:rsid w:val="00B8765F"/>
    <w:rsid w:val="00B92B23"/>
    <w:rsid w:val="00B96887"/>
    <w:rsid w:val="00BA5C48"/>
    <w:rsid w:val="00BA6B55"/>
    <w:rsid w:val="00BB2D0D"/>
    <w:rsid w:val="00BB3241"/>
    <w:rsid w:val="00BB3C38"/>
    <w:rsid w:val="00BB42D6"/>
    <w:rsid w:val="00BD1C16"/>
    <w:rsid w:val="00BD1F85"/>
    <w:rsid w:val="00BD4B11"/>
    <w:rsid w:val="00BE0FC0"/>
    <w:rsid w:val="00BE35C2"/>
    <w:rsid w:val="00BE4ABB"/>
    <w:rsid w:val="00BE6A8D"/>
    <w:rsid w:val="00BF2A42"/>
    <w:rsid w:val="00BF43C8"/>
    <w:rsid w:val="00BF472C"/>
    <w:rsid w:val="00BF6861"/>
    <w:rsid w:val="00BF7471"/>
    <w:rsid w:val="00BF7DAE"/>
    <w:rsid w:val="00C06082"/>
    <w:rsid w:val="00C071C2"/>
    <w:rsid w:val="00C078CA"/>
    <w:rsid w:val="00C1097F"/>
    <w:rsid w:val="00C11A88"/>
    <w:rsid w:val="00C12073"/>
    <w:rsid w:val="00C13F97"/>
    <w:rsid w:val="00C166BD"/>
    <w:rsid w:val="00C175AB"/>
    <w:rsid w:val="00C2604D"/>
    <w:rsid w:val="00C260BB"/>
    <w:rsid w:val="00C27868"/>
    <w:rsid w:val="00C337D9"/>
    <w:rsid w:val="00C347C4"/>
    <w:rsid w:val="00C34F7C"/>
    <w:rsid w:val="00C35EF4"/>
    <w:rsid w:val="00C402B4"/>
    <w:rsid w:val="00C4602D"/>
    <w:rsid w:val="00C527CB"/>
    <w:rsid w:val="00C608B7"/>
    <w:rsid w:val="00C627FE"/>
    <w:rsid w:val="00C65E97"/>
    <w:rsid w:val="00C660A3"/>
    <w:rsid w:val="00C66CDD"/>
    <w:rsid w:val="00C722CF"/>
    <w:rsid w:val="00C75A79"/>
    <w:rsid w:val="00C809D8"/>
    <w:rsid w:val="00C8340A"/>
    <w:rsid w:val="00C86398"/>
    <w:rsid w:val="00C874B2"/>
    <w:rsid w:val="00C926DA"/>
    <w:rsid w:val="00C9343A"/>
    <w:rsid w:val="00C95238"/>
    <w:rsid w:val="00C953F0"/>
    <w:rsid w:val="00CA24D0"/>
    <w:rsid w:val="00CA55AB"/>
    <w:rsid w:val="00CA5D41"/>
    <w:rsid w:val="00CB058C"/>
    <w:rsid w:val="00CB0F1E"/>
    <w:rsid w:val="00CB68A4"/>
    <w:rsid w:val="00CC0755"/>
    <w:rsid w:val="00CC1C1E"/>
    <w:rsid w:val="00CC4CF6"/>
    <w:rsid w:val="00CD13A7"/>
    <w:rsid w:val="00CD24EB"/>
    <w:rsid w:val="00CD33AA"/>
    <w:rsid w:val="00CD5B93"/>
    <w:rsid w:val="00CD7C3A"/>
    <w:rsid w:val="00CE1931"/>
    <w:rsid w:val="00CE25EE"/>
    <w:rsid w:val="00CE7502"/>
    <w:rsid w:val="00CF3546"/>
    <w:rsid w:val="00CF3A7F"/>
    <w:rsid w:val="00CF4D0D"/>
    <w:rsid w:val="00CF538F"/>
    <w:rsid w:val="00D0046A"/>
    <w:rsid w:val="00D02803"/>
    <w:rsid w:val="00D03307"/>
    <w:rsid w:val="00D1388D"/>
    <w:rsid w:val="00D14393"/>
    <w:rsid w:val="00D15B06"/>
    <w:rsid w:val="00D160B8"/>
    <w:rsid w:val="00D21841"/>
    <w:rsid w:val="00D21E32"/>
    <w:rsid w:val="00D2468F"/>
    <w:rsid w:val="00D2530D"/>
    <w:rsid w:val="00D2644B"/>
    <w:rsid w:val="00D317D4"/>
    <w:rsid w:val="00D3469A"/>
    <w:rsid w:val="00D4108D"/>
    <w:rsid w:val="00D4271A"/>
    <w:rsid w:val="00D427DA"/>
    <w:rsid w:val="00D47663"/>
    <w:rsid w:val="00D56204"/>
    <w:rsid w:val="00D65FD3"/>
    <w:rsid w:val="00D6743B"/>
    <w:rsid w:val="00D67C44"/>
    <w:rsid w:val="00D70280"/>
    <w:rsid w:val="00D7563B"/>
    <w:rsid w:val="00D77046"/>
    <w:rsid w:val="00D7773C"/>
    <w:rsid w:val="00D828ED"/>
    <w:rsid w:val="00D832A1"/>
    <w:rsid w:val="00D836DE"/>
    <w:rsid w:val="00D87389"/>
    <w:rsid w:val="00D91B0D"/>
    <w:rsid w:val="00D921E3"/>
    <w:rsid w:val="00D9231B"/>
    <w:rsid w:val="00D96FAB"/>
    <w:rsid w:val="00D9745A"/>
    <w:rsid w:val="00DA0232"/>
    <w:rsid w:val="00DA161B"/>
    <w:rsid w:val="00DA2E91"/>
    <w:rsid w:val="00DA523D"/>
    <w:rsid w:val="00DB0DDD"/>
    <w:rsid w:val="00DB3C06"/>
    <w:rsid w:val="00DB5472"/>
    <w:rsid w:val="00DB666E"/>
    <w:rsid w:val="00DB6716"/>
    <w:rsid w:val="00DB682A"/>
    <w:rsid w:val="00DC036E"/>
    <w:rsid w:val="00DC125D"/>
    <w:rsid w:val="00DC15D3"/>
    <w:rsid w:val="00DC1797"/>
    <w:rsid w:val="00DC217B"/>
    <w:rsid w:val="00DC240C"/>
    <w:rsid w:val="00DC28CE"/>
    <w:rsid w:val="00DC6063"/>
    <w:rsid w:val="00DD2390"/>
    <w:rsid w:val="00DD3199"/>
    <w:rsid w:val="00DD54F8"/>
    <w:rsid w:val="00DE3804"/>
    <w:rsid w:val="00DE438B"/>
    <w:rsid w:val="00DE79BE"/>
    <w:rsid w:val="00DF08C5"/>
    <w:rsid w:val="00DF175A"/>
    <w:rsid w:val="00DF22FB"/>
    <w:rsid w:val="00DF46AF"/>
    <w:rsid w:val="00DF5F38"/>
    <w:rsid w:val="00E00281"/>
    <w:rsid w:val="00E03266"/>
    <w:rsid w:val="00E032B0"/>
    <w:rsid w:val="00E03492"/>
    <w:rsid w:val="00E068AE"/>
    <w:rsid w:val="00E11369"/>
    <w:rsid w:val="00E12301"/>
    <w:rsid w:val="00E1265E"/>
    <w:rsid w:val="00E16245"/>
    <w:rsid w:val="00E20531"/>
    <w:rsid w:val="00E2619C"/>
    <w:rsid w:val="00E2664F"/>
    <w:rsid w:val="00E276BB"/>
    <w:rsid w:val="00E32B86"/>
    <w:rsid w:val="00E411B2"/>
    <w:rsid w:val="00E473CF"/>
    <w:rsid w:val="00E50C4B"/>
    <w:rsid w:val="00E52196"/>
    <w:rsid w:val="00E5662C"/>
    <w:rsid w:val="00E57193"/>
    <w:rsid w:val="00E57D65"/>
    <w:rsid w:val="00E65EA6"/>
    <w:rsid w:val="00E66ABE"/>
    <w:rsid w:val="00E67DCF"/>
    <w:rsid w:val="00E70074"/>
    <w:rsid w:val="00E7398E"/>
    <w:rsid w:val="00E80E1B"/>
    <w:rsid w:val="00E81B64"/>
    <w:rsid w:val="00E83592"/>
    <w:rsid w:val="00E866DD"/>
    <w:rsid w:val="00E87B0C"/>
    <w:rsid w:val="00E921DE"/>
    <w:rsid w:val="00E92214"/>
    <w:rsid w:val="00E9380B"/>
    <w:rsid w:val="00E941A6"/>
    <w:rsid w:val="00E945EA"/>
    <w:rsid w:val="00E97589"/>
    <w:rsid w:val="00EA3D9C"/>
    <w:rsid w:val="00EA4DAD"/>
    <w:rsid w:val="00EB22E9"/>
    <w:rsid w:val="00EB26E9"/>
    <w:rsid w:val="00EB3242"/>
    <w:rsid w:val="00EB38FA"/>
    <w:rsid w:val="00EB6FFD"/>
    <w:rsid w:val="00EB7577"/>
    <w:rsid w:val="00EB7B18"/>
    <w:rsid w:val="00EC0720"/>
    <w:rsid w:val="00EC167B"/>
    <w:rsid w:val="00EC4710"/>
    <w:rsid w:val="00EC7B66"/>
    <w:rsid w:val="00ED037A"/>
    <w:rsid w:val="00ED0E58"/>
    <w:rsid w:val="00ED2DB0"/>
    <w:rsid w:val="00ED363F"/>
    <w:rsid w:val="00ED4142"/>
    <w:rsid w:val="00EE037C"/>
    <w:rsid w:val="00EE0D33"/>
    <w:rsid w:val="00EE1C05"/>
    <w:rsid w:val="00EE2830"/>
    <w:rsid w:val="00EE5CD8"/>
    <w:rsid w:val="00EE5FE8"/>
    <w:rsid w:val="00EF1088"/>
    <w:rsid w:val="00EF21CA"/>
    <w:rsid w:val="00EF4A2B"/>
    <w:rsid w:val="00EF4D57"/>
    <w:rsid w:val="00EF67EF"/>
    <w:rsid w:val="00EF67F4"/>
    <w:rsid w:val="00EF6B82"/>
    <w:rsid w:val="00F0018A"/>
    <w:rsid w:val="00F0177F"/>
    <w:rsid w:val="00F01949"/>
    <w:rsid w:val="00F04A62"/>
    <w:rsid w:val="00F0564B"/>
    <w:rsid w:val="00F060B1"/>
    <w:rsid w:val="00F06B3C"/>
    <w:rsid w:val="00F07F5E"/>
    <w:rsid w:val="00F12B42"/>
    <w:rsid w:val="00F14DFF"/>
    <w:rsid w:val="00F20B13"/>
    <w:rsid w:val="00F22FF9"/>
    <w:rsid w:val="00F24CD5"/>
    <w:rsid w:val="00F2507C"/>
    <w:rsid w:val="00F25454"/>
    <w:rsid w:val="00F25F0F"/>
    <w:rsid w:val="00F305D7"/>
    <w:rsid w:val="00F31171"/>
    <w:rsid w:val="00F36CE1"/>
    <w:rsid w:val="00F372C3"/>
    <w:rsid w:val="00F42F45"/>
    <w:rsid w:val="00F44776"/>
    <w:rsid w:val="00F44F99"/>
    <w:rsid w:val="00F453FF"/>
    <w:rsid w:val="00F465DC"/>
    <w:rsid w:val="00F561EB"/>
    <w:rsid w:val="00F56420"/>
    <w:rsid w:val="00F619A6"/>
    <w:rsid w:val="00F61A3A"/>
    <w:rsid w:val="00F620D6"/>
    <w:rsid w:val="00F64AFC"/>
    <w:rsid w:val="00F65DA3"/>
    <w:rsid w:val="00F65FCF"/>
    <w:rsid w:val="00F72023"/>
    <w:rsid w:val="00F72454"/>
    <w:rsid w:val="00F72A22"/>
    <w:rsid w:val="00F80987"/>
    <w:rsid w:val="00F8473C"/>
    <w:rsid w:val="00F8571C"/>
    <w:rsid w:val="00F90FBB"/>
    <w:rsid w:val="00F91BEC"/>
    <w:rsid w:val="00F91E07"/>
    <w:rsid w:val="00F93AA3"/>
    <w:rsid w:val="00F94281"/>
    <w:rsid w:val="00F94494"/>
    <w:rsid w:val="00F9590A"/>
    <w:rsid w:val="00F97A81"/>
    <w:rsid w:val="00FA07B2"/>
    <w:rsid w:val="00FA22EB"/>
    <w:rsid w:val="00FA2880"/>
    <w:rsid w:val="00FA685D"/>
    <w:rsid w:val="00FA6B31"/>
    <w:rsid w:val="00FA6D3E"/>
    <w:rsid w:val="00FA6FC1"/>
    <w:rsid w:val="00FA740C"/>
    <w:rsid w:val="00FB04C4"/>
    <w:rsid w:val="00FB0B04"/>
    <w:rsid w:val="00FB2454"/>
    <w:rsid w:val="00FB593A"/>
    <w:rsid w:val="00FB5DB4"/>
    <w:rsid w:val="00FB73A0"/>
    <w:rsid w:val="00FC79B9"/>
    <w:rsid w:val="00FD063D"/>
    <w:rsid w:val="00FD1845"/>
    <w:rsid w:val="00FD1ADA"/>
    <w:rsid w:val="00FE415C"/>
    <w:rsid w:val="00FE6296"/>
    <w:rsid w:val="00FF282F"/>
    <w:rsid w:val="00FF3A6D"/>
    <w:rsid w:val="00FF431F"/>
    <w:rsid w:val="00FF495C"/>
    <w:rsid w:val="00FF4B1B"/>
    <w:rsid w:val="00FF5DB5"/>
    <w:rsid w:val="00FF6B9F"/>
    <w:rsid w:val="00FF7F8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heading 2" w:semiHidden="1" w:unhideWhenUsed="1" w:qFormat="1"/>
    <w:lsdException w:name="heading 4" w:semiHidden="1" w:unhideWhenUsed="1" w:qFormat="1"/>
    <w:lsdException w:name="heading 5" w:semiHidden="1" w:uiPriority="9" w:unhideWhenUsed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footer" w:uiPriority="99"/>
    <w:lsdException w:name="caption" w:semiHidden="1" w:unhideWhenUsed="1" w:qFormat="1"/>
    <w:lsdException w:name="Hyperlink" w:uiPriority="99"/>
    <w:lsdException w:name="Strong" w:uiPriority="22"/>
    <w:lsdException w:name="Emphasis" w:uiPriority="20"/>
    <w:lsdException w:name="Normal (Web)" w:uiPriority="99"/>
    <w:lsdException w:name="HTML Definition" w:uiPriority="99"/>
    <w:lsdException w:name="Placeholder Text" w:semiHidden="1" w:uiPriority="99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rsid w:val="00A25C24"/>
    <w:rPr>
      <w:sz w:val="24"/>
      <w:szCs w:val="24"/>
      <w:lang w:val="en-GB" w:eastAsia="en-GB"/>
    </w:rPr>
  </w:style>
  <w:style w:type="paragraph" w:styleId="Heading1">
    <w:name w:val="heading 1"/>
    <w:basedOn w:val="Normal"/>
    <w:next w:val="Normal"/>
    <w:rsid w:val="00A25C24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  <w:lang w:val="en-US" w:eastAsia="en-US"/>
    </w:rPr>
  </w:style>
  <w:style w:type="paragraph" w:styleId="Heading3">
    <w:name w:val="heading 3"/>
    <w:basedOn w:val="Normal"/>
    <w:next w:val="Normal"/>
    <w:rsid w:val="00A25C24"/>
    <w:pPr>
      <w:keepNext/>
      <w:ind w:left="180" w:firstLine="360"/>
      <w:outlineLvl w:val="2"/>
    </w:pPr>
    <w:rPr>
      <w:b/>
      <w:sz w:val="28"/>
      <w:szCs w:val="28"/>
      <w:lang w:val="en-US" w:eastAsia="en-US"/>
    </w:rPr>
  </w:style>
  <w:style w:type="paragraph" w:styleId="Heading5">
    <w:name w:val="heading 5"/>
    <w:basedOn w:val="Normal"/>
    <w:link w:val="Heading5Char"/>
    <w:uiPriority w:val="9"/>
    <w:rsid w:val="0095370F"/>
    <w:pPr>
      <w:spacing w:before="100" w:beforeAutospacing="1" w:after="100" w:afterAutospacing="1"/>
      <w:outlineLvl w:val="4"/>
    </w:pPr>
    <w:rPr>
      <w:b/>
      <w:bCs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Leg4Subsec1">
    <w:name w:val="Leg4 Subsec: (1)"/>
    <w:basedOn w:val="Normal"/>
    <w:link w:val="Leg4Subsec1Char"/>
    <w:rsid w:val="00872E1A"/>
    <w:pPr>
      <w:spacing w:before="60" w:after="60" w:line="260" w:lineRule="atLeast"/>
      <w:ind w:left="1276" w:right="567" w:hanging="425"/>
    </w:pPr>
    <w:rPr>
      <w:rFonts w:ascii="Arial" w:hAnsi="Arial" w:cs="Arial"/>
      <w:sz w:val="20"/>
      <w:szCs w:val="22"/>
      <w:lang w:val="en-AU" w:eastAsia="en-AU"/>
    </w:rPr>
  </w:style>
  <w:style w:type="paragraph" w:customStyle="1" w:styleId="Leg1SecHead1Char">
    <w:name w:val="Leg1 Sec Head: 1. Char"/>
    <w:basedOn w:val="Normal"/>
    <w:link w:val="Leg1SecHead1CharChar"/>
    <w:rsid w:val="00872E1A"/>
    <w:pPr>
      <w:tabs>
        <w:tab w:val="left" w:pos="425"/>
        <w:tab w:val="left" w:pos="850"/>
        <w:tab w:val="left" w:pos="1276"/>
      </w:tabs>
      <w:spacing w:before="60" w:after="60" w:line="260" w:lineRule="atLeast"/>
      <w:ind w:left="1276" w:right="567" w:hanging="850"/>
    </w:pPr>
    <w:rPr>
      <w:rFonts w:ascii="Arial" w:hAnsi="Arial" w:cs="Arial"/>
      <w:b/>
      <w:sz w:val="20"/>
      <w:szCs w:val="22"/>
      <w:lang w:val="en-AU" w:eastAsia="en-AU"/>
    </w:rPr>
  </w:style>
  <w:style w:type="paragraph" w:styleId="Title">
    <w:name w:val="Title"/>
    <w:basedOn w:val="Normal"/>
    <w:rsid w:val="00A25C24"/>
    <w:pPr>
      <w:ind w:left="360"/>
      <w:jc w:val="center"/>
    </w:pPr>
    <w:rPr>
      <w:b/>
      <w:sz w:val="28"/>
      <w:szCs w:val="28"/>
      <w:lang w:val="en-US" w:eastAsia="en-US"/>
    </w:rPr>
  </w:style>
  <w:style w:type="character" w:customStyle="1" w:styleId="Leg1SecHead1CharChar">
    <w:name w:val="Leg1 Sec Head: 1. Char Char"/>
    <w:basedOn w:val="DefaultParagraphFont"/>
    <w:link w:val="Leg1SecHead1Char"/>
    <w:rsid w:val="00872E1A"/>
    <w:rPr>
      <w:rFonts w:ascii="Arial" w:hAnsi="Arial" w:cs="Arial"/>
      <w:b/>
      <w:szCs w:val="22"/>
      <w:lang w:val="en-AU" w:eastAsia="en-AU" w:bidi="ar-SA"/>
    </w:rPr>
  </w:style>
  <w:style w:type="paragraph" w:customStyle="1" w:styleId="Leg5Paraa">
    <w:name w:val="Leg5 Para: (a)"/>
    <w:basedOn w:val="Normal"/>
    <w:link w:val="Leg5ParaaChar"/>
    <w:rsid w:val="00872E1A"/>
    <w:pPr>
      <w:spacing w:before="60" w:after="60" w:line="260" w:lineRule="atLeast"/>
      <w:ind w:left="1843" w:right="567" w:hanging="567"/>
    </w:pPr>
    <w:rPr>
      <w:rFonts w:ascii="Arial" w:hAnsi="Arial" w:cs="Arial"/>
      <w:sz w:val="20"/>
      <w:szCs w:val="22"/>
      <w:lang w:val="en-AU" w:eastAsia="en-AU"/>
    </w:rPr>
  </w:style>
  <w:style w:type="character" w:customStyle="1" w:styleId="Leg5ParaaChar">
    <w:name w:val="Leg5 Para: (a) Char"/>
    <w:basedOn w:val="DefaultParagraphFont"/>
    <w:link w:val="Leg5Paraa"/>
    <w:rsid w:val="00872E1A"/>
    <w:rPr>
      <w:rFonts w:ascii="Arial" w:hAnsi="Arial" w:cs="Arial"/>
      <w:szCs w:val="22"/>
      <w:lang w:val="en-AU" w:eastAsia="en-AU" w:bidi="ar-SA"/>
    </w:rPr>
  </w:style>
  <w:style w:type="paragraph" w:customStyle="1" w:styleId="Leg6SubParai">
    <w:name w:val="Leg6 SubPara: (i)"/>
    <w:basedOn w:val="Normal"/>
    <w:link w:val="Leg6SubParaiChar"/>
    <w:rsid w:val="00872E1A"/>
    <w:pPr>
      <w:spacing w:before="60" w:after="60" w:line="260" w:lineRule="atLeast"/>
      <w:ind w:left="2409" w:right="567" w:hanging="567"/>
    </w:pPr>
    <w:rPr>
      <w:rFonts w:ascii="Arial" w:hAnsi="Arial" w:cs="Arial"/>
      <w:sz w:val="20"/>
      <w:szCs w:val="22"/>
      <w:lang w:val="en-AU" w:eastAsia="en-AU"/>
    </w:rPr>
  </w:style>
  <w:style w:type="character" w:customStyle="1" w:styleId="Leg6SubParaiChar">
    <w:name w:val="Leg6 SubPara: (i) Char"/>
    <w:basedOn w:val="DefaultParagraphFont"/>
    <w:link w:val="Leg6SubParai"/>
    <w:rsid w:val="00872E1A"/>
    <w:rPr>
      <w:rFonts w:ascii="Arial" w:hAnsi="Arial" w:cs="Arial"/>
      <w:szCs w:val="22"/>
      <w:lang w:val="en-AU" w:eastAsia="en-AU" w:bidi="ar-SA"/>
    </w:rPr>
  </w:style>
  <w:style w:type="paragraph" w:styleId="Footer">
    <w:name w:val="footer"/>
    <w:basedOn w:val="Normal"/>
    <w:link w:val="FooterChar"/>
    <w:uiPriority w:val="99"/>
    <w:rsid w:val="00872E1A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872E1A"/>
  </w:style>
  <w:style w:type="character" w:customStyle="1" w:styleId="Leg4Subsec1Char">
    <w:name w:val="Leg4 Subsec: (1) Char"/>
    <w:basedOn w:val="DefaultParagraphFont"/>
    <w:link w:val="Leg4Subsec1"/>
    <w:rsid w:val="00872E1A"/>
    <w:rPr>
      <w:rFonts w:ascii="Arial" w:hAnsi="Arial" w:cs="Arial"/>
      <w:szCs w:val="22"/>
      <w:lang w:val="en-AU" w:eastAsia="en-AU" w:bidi="ar-SA"/>
    </w:rPr>
  </w:style>
  <w:style w:type="character" w:customStyle="1" w:styleId="CharSectno">
    <w:name w:val="CharSectno"/>
    <w:basedOn w:val="DefaultParagraphFont"/>
    <w:rsid w:val="00872E1A"/>
  </w:style>
  <w:style w:type="paragraph" w:styleId="Header">
    <w:name w:val="header"/>
    <w:basedOn w:val="Normal"/>
    <w:link w:val="HeaderChar"/>
    <w:uiPriority w:val="99"/>
    <w:rsid w:val="00186A0F"/>
    <w:pPr>
      <w:tabs>
        <w:tab w:val="center" w:pos="4320"/>
        <w:tab w:val="right" w:pos="8640"/>
      </w:tabs>
    </w:pPr>
  </w:style>
  <w:style w:type="paragraph" w:styleId="PlainText">
    <w:name w:val="Plain Text"/>
    <w:basedOn w:val="Normal"/>
    <w:link w:val="PlainTextChar"/>
    <w:rsid w:val="004F305E"/>
    <w:rPr>
      <w:rFonts w:ascii="Courier New" w:hAnsi="Courier New" w:cs="Courier New"/>
      <w:sz w:val="20"/>
      <w:szCs w:val="20"/>
      <w:lang w:val="en-US" w:eastAsia="en-US"/>
    </w:rPr>
  </w:style>
  <w:style w:type="paragraph" w:customStyle="1" w:styleId="Paraa">
    <w:name w:val="Para (a)"/>
    <w:link w:val="ParaaChar"/>
    <w:rsid w:val="00A25C24"/>
    <w:pPr>
      <w:tabs>
        <w:tab w:val="left" w:pos="1418"/>
      </w:tabs>
      <w:ind w:left="1440" w:hanging="720"/>
      <w:jc w:val="both"/>
    </w:pPr>
    <w:rPr>
      <w:sz w:val="24"/>
      <w:szCs w:val="24"/>
      <w:lang w:val="en-NZ"/>
    </w:rPr>
  </w:style>
  <w:style w:type="character" w:customStyle="1" w:styleId="ParaaChar">
    <w:name w:val="Para (a) Char"/>
    <w:link w:val="Paraa"/>
    <w:rsid w:val="00A25C24"/>
    <w:rPr>
      <w:sz w:val="24"/>
      <w:szCs w:val="24"/>
      <w:lang w:val="en-NZ"/>
    </w:rPr>
  </w:style>
  <w:style w:type="paragraph" w:styleId="ListParagraph">
    <w:name w:val="List Paragraph"/>
    <w:basedOn w:val="Normal"/>
    <w:link w:val="ListParagraphChar"/>
    <w:uiPriority w:val="34"/>
    <w:rsid w:val="00B815F0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val="en-NZ" w:eastAsia="en-US"/>
    </w:rPr>
  </w:style>
  <w:style w:type="character" w:customStyle="1" w:styleId="FooterChar">
    <w:name w:val="Footer Char"/>
    <w:basedOn w:val="DefaultParagraphFont"/>
    <w:link w:val="Footer"/>
    <w:uiPriority w:val="99"/>
    <w:rsid w:val="00644DFD"/>
    <w:rPr>
      <w:sz w:val="24"/>
      <w:szCs w:val="24"/>
      <w:lang w:val="en-GB" w:eastAsia="en-GB"/>
    </w:rPr>
  </w:style>
  <w:style w:type="paragraph" w:styleId="BalloonText">
    <w:name w:val="Balloon Text"/>
    <w:basedOn w:val="Normal"/>
    <w:link w:val="BalloonTextChar"/>
    <w:rsid w:val="00644DF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644DFD"/>
    <w:rPr>
      <w:rFonts w:ascii="Tahoma" w:hAnsi="Tahoma" w:cs="Tahoma"/>
      <w:sz w:val="16"/>
      <w:szCs w:val="16"/>
      <w:lang w:val="en-GB" w:eastAsia="en-GB"/>
    </w:rPr>
  </w:style>
  <w:style w:type="paragraph" w:customStyle="1" w:styleId="Subsectionss">
    <w:name w:val="Subsection ss"/>
    <w:link w:val="SubsectionssChar"/>
    <w:qFormat/>
    <w:rsid w:val="00EF6B82"/>
    <w:pPr>
      <w:tabs>
        <w:tab w:val="left" w:pos="851"/>
      </w:tabs>
      <w:spacing w:before="240"/>
      <w:ind w:firstLine="431"/>
      <w:jc w:val="both"/>
    </w:pPr>
    <w:rPr>
      <w:bCs/>
      <w:sz w:val="24"/>
      <w:szCs w:val="24"/>
      <w:lang w:val="en-NZ"/>
    </w:rPr>
  </w:style>
  <w:style w:type="paragraph" w:styleId="NormalWeb">
    <w:name w:val="Normal (Web)"/>
    <w:basedOn w:val="Normal"/>
    <w:uiPriority w:val="99"/>
    <w:unhideWhenUsed/>
    <w:rsid w:val="00CA5D41"/>
    <w:pPr>
      <w:spacing w:line="360" w:lineRule="atLeast"/>
    </w:pPr>
    <w:rPr>
      <w:lang w:val="en-US" w:eastAsia="en-US"/>
    </w:rPr>
  </w:style>
  <w:style w:type="character" w:customStyle="1" w:styleId="label">
    <w:name w:val="label"/>
    <w:basedOn w:val="DefaultParagraphFont"/>
    <w:rsid w:val="006E66A9"/>
  </w:style>
  <w:style w:type="character" w:customStyle="1" w:styleId="spc1">
    <w:name w:val="spc1"/>
    <w:basedOn w:val="DefaultParagraphFont"/>
    <w:rsid w:val="006E66A9"/>
    <w:rPr>
      <w:strike w:val="0"/>
      <w:dstrike w:val="0"/>
      <w:u w:val="none"/>
      <w:effect w:val="none"/>
    </w:rPr>
  </w:style>
  <w:style w:type="paragraph" w:customStyle="1" w:styleId="labelled4">
    <w:name w:val="labelled4"/>
    <w:basedOn w:val="Normal"/>
    <w:rsid w:val="006E66A9"/>
    <w:pPr>
      <w:spacing w:line="288" w:lineRule="atLeast"/>
      <w:ind w:right="240"/>
    </w:pPr>
    <w:rPr>
      <w:color w:val="000000"/>
      <w:lang w:val="en-US" w:eastAsia="en-US"/>
    </w:rPr>
  </w:style>
  <w:style w:type="paragraph" w:customStyle="1" w:styleId="cf2">
    <w:name w:val="cf2"/>
    <w:basedOn w:val="Normal"/>
    <w:rsid w:val="006E66A9"/>
    <w:pPr>
      <w:spacing w:line="288" w:lineRule="atLeast"/>
    </w:pPr>
    <w:rPr>
      <w:color w:val="000000"/>
      <w:sz w:val="19"/>
      <w:szCs w:val="19"/>
      <w:lang w:val="en-US" w:eastAsia="en-US"/>
    </w:rPr>
  </w:style>
  <w:style w:type="character" w:styleId="Strong">
    <w:name w:val="Strong"/>
    <w:basedOn w:val="DefaultParagraphFont"/>
    <w:uiPriority w:val="22"/>
    <w:rsid w:val="009C3268"/>
    <w:rPr>
      <w:b/>
      <w:bCs/>
    </w:rPr>
  </w:style>
  <w:style w:type="character" w:styleId="CommentReference">
    <w:name w:val="annotation reference"/>
    <w:basedOn w:val="DefaultParagraphFont"/>
    <w:rsid w:val="00AA647C"/>
    <w:rPr>
      <w:sz w:val="16"/>
      <w:szCs w:val="16"/>
    </w:rPr>
  </w:style>
  <w:style w:type="paragraph" w:styleId="CommentText">
    <w:name w:val="annotation text"/>
    <w:basedOn w:val="Normal"/>
    <w:link w:val="CommentTextChar"/>
    <w:rsid w:val="00AA647C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rsid w:val="00AA647C"/>
    <w:rPr>
      <w:lang w:val="en-GB" w:eastAsia="en-GB"/>
    </w:rPr>
  </w:style>
  <w:style w:type="paragraph" w:styleId="CommentSubject">
    <w:name w:val="annotation subject"/>
    <w:basedOn w:val="CommentText"/>
    <w:next w:val="CommentText"/>
    <w:link w:val="CommentSubjectChar"/>
    <w:rsid w:val="00AA647C"/>
    <w:rPr>
      <w:b/>
      <w:bCs/>
    </w:rPr>
  </w:style>
  <w:style w:type="character" w:customStyle="1" w:styleId="CommentSubjectChar">
    <w:name w:val="Comment Subject Char"/>
    <w:basedOn w:val="CommentTextChar"/>
    <w:link w:val="CommentSubject"/>
    <w:rsid w:val="00AA647C"/>
    <w:rPr>
      <w:b/>
      <w:bCs/>
      <w:lang w:val="en-GB" w:eastAsia="en-GB"/>
    </w:rPr>
  </w:style>
  <w:style w:type="character" w:customStyle="1" w:styleId="Heading5Char">
    <w:name w:val="Heading 5 Char"/>
    <w:basedOn w:val="DefaultParagraphFont"/>
    <w:link w:val="Heading5"/>
    <w:uiPriority w:val="9"/>
    <w:rsid w:val="0095370F"/>
    <w:rPr>
      <w:b/>
      <w:bCs/>
      <w:lang w:val="en-GB" w:eastAsia="en-GB"/>
    </w:rPr>
  </w:style>
  <w:style w:type="paragraph" w:customStyle="1" w:styleId="labelled">
    <w:name w:val="labelled"/>
    <w:basedOn w:val="Normal"/>
    <w:rsid w:val="0095370F"/>
    <w:pPr>
      <w:spacing w:before="100" w:beforeAutospacing="1" w:after="100" w:afterAutospacing="1"/>
    </w:pPr>
  </w:style>
  <w:style w:type="character" w:customStyle="1" w:styleId="spc">
    <w:name w:val="spc"/>
    <w:basedOn w:val="DefaultParagraphFont"/>
    <w:rsid w:val="0095370F"/>
  </w:style>
  <w:style w:type="character" w:styleId="Hyperlink">
    <w:name w:val="Hyperlink"/>
    <w:basedOn w:val="DefaultParagraphFont"/>
    <w:uiPriority w:val="99"/>
    <w:unhideWhenUsed/>
    <w:rsid w:val="0095370F"/>
    <w:rPr>
      <w:color w:val="0000FF"/>
      <w:u w:val="single"/>
    </w:rPr>
  </w:style>
  <w:style w:type="character" w:styleId="HTMLDefinition">
    <w:name w:val="HTML Definition"/>
    <w:basedOn w:val="DefaultParagraphFont"/>
    <w:uiPriority w:val="99"/>
    <w:unhideWhenUsed/>
    <w:rsid w:val="003C4CEF"/>
    <w:rPr>
      <w:i/>
      <w:iCs/>
    </w:rPr>
  </w:style>
  <w:style w:type="character" w:customStyle="1" w:styleId="st">
    <w:name w:val="st"/>
    <w:basedOn w:val="DefaultParagraphFont"/>
    <w:rsid w:val="006C0E1A"/>
  </w:style>
  <w:style w:type="character" w:styleId="Emphasis">
    <w:name w:val="Emphasis"/>
    <w:basedOn w:val="DefaultParagraphFont"/>
    <w:uiPriority w:val="20"/>
    <w:rsid w:val="006C0E1A"/>
    <w:rPr>
      <w:i/>
      <w:iCs/>
    </w:rPr>
  </w:style>
  <w:style w:type="character" w:customStyle="1" w:styleId="HeaderChar">
    <w:name w:val="Header Char"/>
    <w:basedOn w:val="DefaultParagraphFont"/>
    <w:link w:val="Header"/>
    <w:uiPriority w:val="99"/>
    <w:rsid w:val="00147A27"/>
    <w:rPr>
      <w:sz w:val="24"/>
      <w:szCs w:val="24"/>
      <w:lang w:val="en-GB" w:eastAsia="en-GB"/>
    </w:rPr>
  </w:style>
  <w:style w:type="character" w:customStyle="1" w:styleId="PlainTextChar">
    <w:name w:val="Plain Text Char"/>
    <w:basedOn w:val="DefaultParagraphFont"/>
    <w:link w:val="PlainText"/>
    <w:rsid w:val="00A0327F"/>
    <w:rPr>
      <w:rFonts w:ascii="Courier New" w:hAnsi="Courier New" w:cs="Courier New"/>
    </w:rPr>
  </w:style>
  <w:style w:type="paragraph" w:customStyle="1" w:styleId="PartHeadinginArrangement">
    <w:name w:val="Part Heading in Arrangement"/>
    <w:basedOn w:val="Normal"/>
    <w:link w:val="PartHeadinginArrangementChar"/>
    <w:qFormat/>
    <w:rsid w:val="007B5EDF"/>
    <w:pPr>
      <w:spacing w:line="276" w:lineRule="auto"/>
      <w:jc w:val="center"/>
    </w:pPr>
    <w:rPr>
      <w:rFonts w:ascii="Palatino Linotype" w:hAnsi="Palatino Linotype"/>
      <w:b/>
      <w:sz w:val="22"/>
      <w:szCs w:val="22"/>
    </w:rPr>
  </w:style>
  <w:style w:type="paragraph" w:customStyle="1" w:styleId="ClauseHeadinginArrangement">
    <w:name w:val="Clause Heading in Arrangement"/>
    <w:basedOn w:val="Normal"/>
    <w:link w:val="ClauseHeadinginArrangementChar"/>
    <w:qFormat/>
    <w:rsid w:val="007B5EDF"/>
    <w:pPr>
      <w:spacing w:line="276" w:lineRule="auto"/>
      <w:ind w:left="540" w:hanging="540"/>
    </w:pPr>
    <w:rPr>
      <w:rFonts w:ascii="Palatino Linotype" w:hAnsi="Palatino Linotype"/>
      <w:sz w:val="22"/>
      <w:szCs w:val="22"/>
    </w:rPr>
  </w:style>
  <w:style w:type="character" w:customStyle="1" w:styleId="PartHeadinginArrangementChar">
    <w:name w:val="Part Heading in Arrangement Char"/>
    <w:basedOn w:val="DefaultParagraphFont"/>
    <w:link w:val="PartHeadinginArrangement"/>
    <w:rsid w:val="007B5EDF"/>
    <w:rPr>
      <w:rFonts w:ascii="Palatino Linotype" w:hAnsi="Palatino Linotype"/>
      <w:b/>
      <w:sz w:val="22"/>
      <w:szCs w:val="22"/>
      <w:lang w:val="en-GB" w:eastAsia="en-GB"/>
    </w:rPr>
  </w:style>
  <w:style w:type="paragraph" w:customStyle="1" w:styleId="LongTitle">
    <w:name w:val="Long Title"/>
    <w:basedOn w:val="Normal"/>
    <w:link w:val="LongTitleChar"/>
    <w:qFormat/>
    <w:rsid w:val="007B5EDF"/>
    <w:pPr>
      <w:spacing w:line="276" w:lineRule="auto"/>
      <w:ind w:left="360" w:hanging="360"/>
      <w:jc w:val="both"/>
    </w:pPr>
    <w:rPr>
      <w:rFonts w:ascii="Palatino Linotype" w:hAnsi="Palatino Linotype"/>
      <w:b/>
      <w:szCs w:val="22"/>
    </w:rPr>
  </w:style>
  <w:style w:type="character" w:customStyle="1" w:styleId="ClauseHeadinginArrangementChar">
    <w:name w:val="Clause Heading in Arrangement Char"/>
    <w:basedOn w:val="DefaultParagraphFont"/>
    <w:link w:val="ClauseHeadinginArrangement"/>
    <w:rsid w:val="007B5EDF"/>
    <w:rPr>
      <w:rFonts w:ascii="Palatino Linotype" w:hAnsi="Palatino Linotype"/>
      <w:sz w:val="22"/>
      <w:szCs w:val="22"/>
      <w:lang w:val="en-GB" w:eastAsia="en-GB"/>
    </w:rPr>
  </w:style>
  <w:style w:type="paragraph" w:customStyle="1" w:styleId="EnactingWords">
    <w:name w:val="Enacting Words"/>
    <w:basedOn w:val="Normal"/>
    <w:link w:val="EnactingWordsChar"/>
    <w:qFormat/>
    <w:rsid w:val="007B5EDF"/>
    <w:pPr>
      <w:spacing w:line="276" w:lineRule="auto"/>
      <w:jc w:val="both"/>
    </w:pPr>
    <w:rPr>
      <w:rFonts w:ascii="Palatino Linotype" w:hAnsi="Palatino Linotype"/>
      <w:b/>
      <w:szCs w:val="22"/>
    </w:rPr>
  </w:style>
  <w:style w:type="character" w:customStyle="1" w:styleId="LongTitleChar">
    <w:name w:val="Long Title Char"/>
    <w:basedOn w:val="DefaultParagraphFont"/>
    <w:link w:val="LongTitle"/>
    <w:rsid w:val="007B5EDF"/>
    <w:rPr>
      <w:rFonts w:ascii="Palatino Linotype" w:hAnsi="Palatino Linotype"/>
      <w:b/>
      <w:sz w:val="24"/>
      <w:szCs w:val="22"/>
      <w:lang w:val="en-GB" w:eastAsia="en-GB"/>
    </w:rPr>
  </w:style>
  <w:style w:type="paragraph" w:customStyle="1" w:styleId="PartHeadinginBody">
    <w:name w:val="Part Heading in Body"/>
    <w:basedOn w:val="Normal"/>
    <w:link w:val="PartHeadinginBodyChar"/>
    <w:qFormat/>
    <w:rsid w:val="007B5EDF"/>
    <w:pPr>
      <w:spacing w:line="276" w:lineRule="auto"/>
      <w:jc w:val="center"/>
    </w:pPr>
    <w:rPr>
      <w:rFonts w:ascii="Palatino Linotype" w:hAnsi="Palatino Linotype"/>
      <w:b/>
      <w:sz w:val="28"/>
      <w:szCs w:val="22"/>
    </w:rPr>
  </w:style>
  <w:style w:type="character" w:customStyle="1" w:styleId="EnactingWordsChar">
    <w:name w:val="Enacting Words Char"/>
    <w:basedOn w:val="DefaultParagraphFont"/>
    <w:link w:val="EnactingWords"/>
    <w:rsid w:val="007B5EDF"/>
    <w:rPr>
      <w:rFonts w:ascii="Palatino Linotype" w:hAnsi="Palatino Linotype"/>
      <w:b/>
      <w:sz w:val="24"/>
      <w:szCs w:val="22"/>
      <w:lang w:val="en-GB" w:eastAsia="en-GB"/>
    </w:rPr>
  </w:style>
  <w:style w:type="paragraph" w:customStyle="1" w:styleId="ClauseHeadinginBody">
    <w:name w:val="Clause Heading in Body"/>
    <w:basedOn w:val="Normal"/>
    <w:link w:val="ClauseHeadinginBodyChar"/>
    <w:qFormat/>
    <w:rsid w:val="007B5EDF"/>
    <w:pPr>
      <w:spacing w:line="276" w:lineRule="auto"/>
      <w:ind w:left="720" w:hanging="720"/>
      <w:jc w:val="both"/>
    </w:pPr>
    <w:rPr>
      <w:rFonts w:ascii="Palatino Linotype" w:hAnsi="Palatino Linotype"/>
      <w:b/>
      <w:szCs w:val="22"/>
    </w:rPr>
  </w:style>
  <w:style w:type="character" w:customStyle="1" w:styleId="PartHeadinginBodyChar">
    <w:name w:val="Part Heading in Body Char"/>
    <w:basedOn w:val="DefaultParagraphFont"/>
    <w:link w:val="PartHeadinginBody"/>
    <w:rsid w:val="007B5EDF"/>
    <w:rPr>
      <w:rFonts w:ascii="Palatino Linotype" w:hAnsi="Palatino Linotype"/>
      <w:b/>
      <w:sz w:val="28"/>
      <w:szCs w:val="22"/>
      <w:lang w:val="en-GB" w:eastAsia="en-GB"/>
    </w:rPr>
  </w:style>
  <w:style w:type="paragraph" w:customStyle="1" w:styleId="Subclause">
    <w:name w:val="Subclause"/>
    <w:basedOn w:val="Normal"/>
    <w:link w:val="SubclauseChar"/>
    <w:qFormat/>
    <w:rsid w:val="007B5EDF"/>
    <w:pPr>
      <w:spacing w:line="276" w:lineRule="auto"/>
      <w:ind w:left="720"/>
      <w:jc w:val="both"/>
    </w:pPr>
    <w:rPr>
      <w:rFonts w:ascii="Palatino Linotype" w:hAnsi="Palatino Linotype"/>
      <w:sz w:val="22"/>
      <w:szCs w:val="22"/>
    </w:rPr>
  </w:style>
  <w:style w:type="character" w:customStyle="1" w:styleId="ClauseHeadinginBodyChar">
    <w:name w:val="Clause Heading in Body Char"/>
    <w:basedOn w:val="DefaultParagraphFont"/>
    <w:link w:val="ClauseHeadinginBody"/>
    <w:rsid w:val="007B5EDF"/>
    <w:rPr>
      <w:rFonts w:ascii="Palatino Linotype" w:hAnsi="Palatino Linotype"/>
      <w:b/>
      <w:sz w:val="24"/>
      <w:szCs w:val="22"/>
      <w:lang w:val="en-GB" w:eastAsia="en-GB"/>
    </w:rPr>
  </w:style>
  <w:style w:type="paragraph" w:customStyle="1" w:styleId="definition">
    <w:name w:val="definition"/>
    <w:basedOn w:val="ListParagraph"/>
    <w:link w:val="definitionChar"/>
    <w:qFormat/>
    <w:rsid w:val="007B5EDF"/>
    <w:pPr>
      <w:spacing w:after="0"/>
      <w:ind w:left="1440" w:hanging="360"/>
      <w:contextualSpacing w:val="0"/>
      <w:jc w:val="both"/>
    </w:pPr>
    <w:rPr>
      <w:rFonts w:ascii="Palatino Linotype" w:hAnsi="Palatino Linotype"/>
      <w:b/>
    </w:rPr>
  </w:style>
  <w:style w:type="character" w:customStyle="1" w:styleId="SubclauseChar">
    <w:name w:val="Subclause Char"/>
    <w:basedOn w:val="DefaultParagraphFont"/>
    <w:link w:val="Subclause"/>
    <w:rsid w:val="007B5EDF"/>
    <w:rPr>
      <w:rFonts w:ascii="Palatino Linotype" w:hAnsi="Palatino Linotype"/>
      <w:sz w:val="22"/>
      <w:szCs w:val="22"/>
      <w:lang w:val="en-GB" w:eastAsia="en-GB"/>
    </w:rPr>
  </w:style>
  <w:style w:type="paragraph" w:customStyle="1" w:styleId="definitionparagraph">
    <w:name w:val="definition paragraph"/>
    <w:basedOn w:val="Normal"/>
    <w:link w:val="definitionparagraphChar"/>
    <w:qFormat/>
    <w:rsid w:val="007B5EDF"/>
    <w:pPr>
      <w:spacing w:line="276" w:lineRule="auto"/>
      <w:ind w:left="1980" w:hanging="540"/>
      <w:jc w:val="both"/>
    </w:pPr>
    <w:rPr>
      <w:rFonts w:ascii="Palatino Linotype" w:hAnsi="Palatino Linotype"/>
      <w:sz w:val="22"/>
      <w:szCs w:val="22"/>
    </w:rPr>
  </w:style>
  <w:style w:type="character" w:customStyle="1" w:styleId="ListParagraphChar">
    <w:name w:val="List Paragraph Char"/>
    <w:basedOn w:val="DefaultParagraphFont"/>
    <w:link w:val="ListParagraph"/>
    <w:uiPriority w:val="34"/>
    <w:rsid w:val="007B5EDF"/>
    <w:rPr>
      <w:rFonts w:ascii="Calibri" w:eastAsia="Calibri" w:hAnsi="Calibri"/>
      <w:sz w:val="22"/>
      <w:szCs w:val="22"/>
      <w:lang w:val="en-NZ"/>
    </w:rPr>
  </w:style>
  <w:style w:type="character" w:customStyle="1" w:styleId="definitionChar">
    <w:name w:val="definition Char"/>
    <w:basedOn w:val="ListParagraphChar"/>
    <w:link w:val="definition"/>
    <w:rsid w:val="007B5EDF"/>
    <w:rPr>
      <w:rFonts w:ascii="Palatino Linotype" w:eastAsia="Calibri" w:hAnsi="Palatino Linotype"/>
      <w:b/>
      <w:sz w:val="22"/>
      <w:szCs w:val="22"/>
      <w:lang w:val="en-NZ"/>
    </w:rPr>
  </w:style>
  <w:style w:type="paragraph" w:customStyle="1" w:styleId="Definitionsubparagraph">
    <w:name w:val="Definition subparagraph"/>
    <w:basedOn w:val="ListParagraph"/>
    <w:link w:val="DefinitionsubparagraphChar"/>
    <w:qFormat/>
    <w:rsid w:val="007B5EDF"/>
    <w:pPr>
      <w:spacing w:after="0"/>
      <w:ind w:left="2520" w:hanging="540"/>
      <w:contextualSpacing w:val="0"/>
      <w:jc w:val="both"/>
    </w:pPr>
    <w:rPr>
      <w:rFonts w:ascii="Palatino Linotype" w:hAnsi="Palatino Linotype"/>
    </w:rPr>
  </w:style>
  <w:style w:type="character" w:customStyle="1" w:styleId="definitionparagraphChar">
    <w:name w:val="definition paragraph Char"/>
    <w:basedOn w:val="DefaultParagraphFont"/>
    <w:link w:val="definitionparagraph"/>
    <w:rsid w:val="007B5EDF"/>
    <w:rPr>
      <w:rFonts w:ascii="Palatino Linotype" w:hAnsi="Palatino Linotype"/>
      <w:sz w:val="22"/>
      <w:szCs w:val="22"/>
      <w:lang w:val="en-GB" w:eastAsia="en-GB"/>
    </w:rPr>
  </w:style>
  <w:style w:type="paragraph" w:customStyle="1" w:styleId="ParagraphinBody">
    <w:name w:val="Paragraph in Body"/>
    <w:basedOn w:val="Normal"/>
    <w:link w:val="ParagraphinBodyChar"/>
    <w:qFormat/>
    <w:rsid w:val="007B5EDF"/>
    <w:pPr>
      <w:spacing w:line="276" w:lineRule="auto"/>
      <w:ind w:left="1800" w:hanging="540"/>
      <w:jc w:val="both"/>
    </w:pPr>
    <w:rPr>
      <w:rFonts w:ascii="Palatino Linotype" w:hAnsi="Palatino Linotype"/>
      <w:sz w:val="22"/>
      <w:szCs w:val="22"/>
    </w:rPr>
  </w:style>
  <w:style w:type="character" w:customStyle="1" w:styleId="DefinitionsubparagraphChar">
    <w:name w:val="Definition subparagraph Char"/>
    <w:basedOn w:val="ListParagraphChar"/>
    <w:link w:val="Definitionsubparagraph"/>
    <w:rsid w:val="007B5EDF"/>
    <w:rPr>
      <w:rFonts w:ascii="Palatino Linotype" w:eastAsia="Calibri" w:hAnsi="Palatino Linotype"/>
      <w:sz w:val="22"/>
      <w:szCs w:val="22"/>
      <w:lang w:val="en-NZ"/>
    </w:rPr>
  </w:style>
  <w:style w:type="paragraph" w:customStyle="1" w:styleId="Subparagraphinbody">
    <w:name w:val="Subparagraph in body"/>
    <w:basedOn w:val="ListParagraph"/>
    <w:link w:val="SubparagraphinbodyChar"/>
    <w:qFormat/>
    <w:rsid w:val="007B5EDF"/>
    <w:pPr>
      <w:spacing w:after="0"/>
      <w:ind w:left="2340" w:hanging="540"/>
      <w:contextualSpacing w:val="0"/>
      <w:jc w:val="both"/>
    </w:pPr>
    <w:rPr>
      <w:rFonts w:ascii="Palatino Linotype" w:hAnsi="Palatino Linotype"/>
    </w:rPr>
  </w:style>
  <w:style w:type="character" w:customStyle="1" w:styleId="ParagraphinBodyChar">
    <w:name w:val="Paragraph in Body Char"/>
    <w:basedOn w:val="DefaultParagraphFont"/>
    <w:link w:val="ParagraphinBody"/>
    <w:rsid w:val="007B5EDF"/>
    <w:rPr>
      <w:rFonts w:ascii="Palatino Linotype" w:hAnsi="Palatino Linotype"/>
      <w:sz w:val="22"/>
      <w:szCs w:val="22"/>
      <w:lang w:val="en-GB" w:eastAsia="en-GB"/>
    </w:rPr>
  </w:style>
  <w:style w:type="paragraph" w:customStyle="1" w:styleId="Sub-subparagraphinBody">
    <w:name w:val="Sub-subparagraph in Body"/>
    <w:basedOn w:val="Subparagraphinbody"/>
    <w:link w:val="Sub-subparagraphinBodyChar"/>
    <w:qFormat/>
    <w:rsid w:val="007B5EDF"/>
    <w:pPr>
      <w:ind w:firstLine="495"/>
    </w:pPr>
  </w:style>
  <w:style w:type="character" w:customStyle="1" w:styleId="SubparagraphinbodyChar">
    <w:name w:val="Subparagraph in body Char"/>
    <w:basedOn w:val="ListParagraphChar"/>
    <w:link w:val="Subparagraphinbody"/>
    <w:rsid w:val="007B5EDF"/>
    <w:rPr>
      <w:rFonts w:ascii="Palatino Linotype" w:eastAsia="Calibri" w:hAnsi="Palatino Linotype"/>
      <w:sz w:val="22"/>
      <w:szCs w:val="22"/>
      <w:lang w:val="en-NZ"/>
    </w:rPr>
  </w:style>
  <w:style w:type="paragraph" w:customStyle="1" w:styleId="AdministeringAgency">
    <w:name w:val="Administering Agency"/>
    <w:basedOn w:val="Subsectionss"/>
    <w:link w:val="AdministeringAgencyChar"/>
    <w:qFormat/>
    <w:rsid w:val="00E921DE"/>
    <w:pPr>
      <w:tabs>
        <w:tab w:val="clear" w:pos="851"/>
      </w:tabs>
      <w:spacing w:before="0" w:line="276" w:lineRule="auto"/>
      <w:ind w:firstLine="0"/>
      <w:jc w:val="center"/>
    </w:pPr>
    <w:rPr>
      <w:rFonts w:ascii="Palatino Linotype" w:hAnsi="Palatino Linotype"/>
      <w:b/>
      <w:spacing w:val="-3"/>
      <w:sz w:val="22"/>
      <w:szCs w:val="22"/>
    </w:rPr>
  </w:style>
  <w:style w:type="character" w:customStyle="1" w:styleId="Sub-subparagraphinBodyChar">
    <w:name w:val="Sub-subparagraph in Body Char"/>
    <w:basedOn w:val="SubparagraphinbodyChar"/>
    <w:link w:val="Sub-subparagraphinBody"/>
    <w:rsid w:val="007B5EDF"/>
    <w:rPr>
      <w:rFonts w:ascii="Palatino Linotype" w:eastAsia="Calibri" w:hAnsi="Palatino Linotype"/>
      <w:sz w:val="22"/>
      <w:szCs w:val="22"/>
      <w:lang w:val="en-NZ"/>
    </w:rPr>
  </w:style>
  <w:style w:type="paragraph" w:customStyle="1" w:styleId="TitleofBill">
    <w:name w:val="Title of Bill"/>
    <w:basedOn w:val="Normal"/>
    <w:link w:val="TitleofBillChar"/>
    <w:qFormat/>
    <w:rsid w:val="00E921DE"/>
    <w:pPr>
      <w:spacing w:line="276" w:lineRule="auto"/>
      <w:jc w:val="center"/>
    </w:pPr>
    <w:rPr>
      <w:rFonts w:ascii="Palatino Linotype" w:hAnsi="Palatino Linotype"/>
      <w:sz w:val="22"/>
      <w:szCs w:val="22"/>
    </w:rPr>
  </w:style>
  <w:style w:type="character" w:customStyle="1" w:styleId="SubsectionssChar">
    <w:name w:val="Subsection ss Char"/>
    <w:basedOn w:val="DefaultParagraphFont"/>
    <w:link w:val="Subsectionss"/>
    <w:rsid w:val="00E921DE"/>
    <w:rPr>
      <w:bCs/>
      <w:sz w:val="24"/>
      <w:szCs w:val="24"/>
      <w:lang w:val="en-NZ"/>
    </w:rPr>
  </w:style>
  <w:style w:type="character" w:customStyle="1" w:styleId="AdministeringAgencyChar">
    <w:name w:val="Administering Agency Char"/>
    <w:basedOn w:val="SubsectionssChar"/>
    <w:link w:val="AdministeringAgency"/>
    <w:rsid w:val="00E921DE"/>
    <w:rPr>
      <w:rFonts w:ascii="Palatino Linotype" w:hAnsi="Palatino Linotype"/>
      <w:b/>
      <w:bCs/>
      <w:spacing w:val="-3"/>
      <w:sz w:val="22"/>
      <w:szCs w:val="22"/>
      <w:lang w:val="en-NZ"/>
    </w:rPr>
  </w:style>
  <w:style w:type="character" w:customStyle="1" w:styleId="TitleofBillChar">
    <w:name w:val="Title of Bill Char"/>
    <w:basedOn w:val="DefaultParagraphFont"/>
    <w:link w:val="TitleofBill"/>
    <w:rsid w:val="00E921DE"/>
    <w:rPr>
      <w:rFonts w:ascii="Palatino Linotype" w:hAnsi="Palatino Linotype"/>
      <w:sz w:val="22"/>
      <w:szCs w:val="22"/>
      <w:lang w:val="en-GB" w:eastAsia="en-GB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heading 2" w:semiHidden="1" w:unhideWhenUsed="1" w:qFormat="1"/>
    <w:lsdException w:name="heading 4" w:semiHidden="1" w:unhideWhenUsed="1" w:qFormat="1"/>
    <w:lsdException w:name="heading 5" w:semiHidden="1" w:uiPriority="9" w:unhideWhenUsed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footer" w:uiPriority="99"/>
    <w:lsdException w:name="caption" w:semiHidden="1" w:unhideWhenUsed="1" w:qFormat="1"/>
    <w:lsdException w:name="Hyperlink" w:uiPriority="99"/>
    <w:lsdException w:name="Strong" w:uiPriority="22"/>
    <w:lsdException w:name="Emphasis" w:uiPriority="20"/>
    <w:lsdException w:name="Normal (Web)" w:uiPriority="99"/>
    <w:lsdException w:name="HTML Definition" w:uiPriority="99"/>
    <w:lsdException w:name="Placeholder Text" w:semiHidden="1" w:uiPriority="99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rsid w:val="00A25C24"/>
    <w:rPr>
      <w:sz w:val="24"/>
      <w:szCs w:val="24"/>
      <w:lang w:val="en-GB" w:eastAsia="en-GB"/>
    </w:rPr>
  </w:style>
  <w:style w:type="paragraph" w:styleId="Heading1">
    <w:name w:val="heading 1"/>
    <w:basedOn w:val="Normal"/>
    <w:next w:val="Normal"/>
    <w:rsid w:val="00A25C24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  <w:lang w:val="en-US" w:eastAsia="en-US"/>
    </w:rPr>
  </w:style>
  <w:style w:type="paragraph" w:styleId="Heading3">
    <w:name w:val="heading 3"/>
    <w:basedOn w:val="Normal"/>
    <w:next w:val="Normal"/>
    <w:rsid w:val="00A25C24"/>
    <w:pPr>
      <w:keepNext/>
      <w:ind w:left="180" w:firstLine="360"/>
      <w:outlineLvl w:val="2"/>
    </w:pPr>
    <w:rPr>
      <w:b/>
      <w:sz w:val="28"/>
      <w:szCs w:val="28"/>
      <w:lang w:val="en-US" w:eastAsia="en-US"/>
    </w:rPr>
  </w:style>
  <w:style w:type="paragraph" w:styleId="Heading5">
    <w:name w:val="heading 5"/>
    <w:basedOn w:val="Normal"/>
    <w:link w:val="Heading5Char"/>
    <w:uiPriority w:val="9"/>
    <w:rsid w:val="0095370F"/>
    <w:pPr>
      <w:spacing w:before="100" w:beforeAutospacing="1" w:after="100" w:afterAutospacing="1"/>
      <w:outlineLvl w:val="4"/>
    </w:pPr>
    <w:rPr>
      <w:b/>
      <w:bCs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Leg4Subsec1">
    <w:name w:val="Leg4 Subsec: (1)"/>
    <w:basedOn w:val="Normal"/>
    <w:link w:val="Leg4Subsec1Char"/>
    <w:rsid w:val="00872E1A"/>
    <w:pPr>
      <w:spacing w:before="60" w:after="60" w:line="260" w:lineRule="atLeast"/>
      <w:ind w:left="1276" w:right="567" w:hanging="425"/>
    </w:pPr>
    <w:rPr>
      <w:rFonts w:ascii="Arial" w:hAnsi="Arial" w:cs="Arial"/>
      <w:sz w:val="20"/>
      <w:szCs w:val="22"/>
      <w:lang w:val="en-AU" w:eastAsia="en-AU"/>
    </w:rPr>
  </w:style>
  <w:style w:type="paragraph" w:customStyle="1" w:styleId="Leg1SecHead1Char">
    <w:name w:val="Leg1 Sec Head: 1. Char"/>
    <w:basedOn w:val="Normal"/>
    <w:link w:val="Leg1SecHead1CharChar"/>
    <w:rsid w:val="00872E1A"/>
    <w:pPr>
      <w:tabs>
        <w:tab w:val="left" w:pos="425"/>
        <w:tab w:val="left" w:pos="850"/>
        <w:tab w:val="left" w:pos="1276"/>
      </w:tabs>
      <w:spacing w:before="60" w:after="60" w:line="260" w:lineRule="atLeast"/>
      <w:ind w:left="1276" w:right="567" w:hanging="850"/>
    </w:pPr>
    <w:rPr>
      <w:rFonts w:ascii="Arial" w:hAnsi="Arial" w:cs="Arial"/>
      <w:b/>
      <w:sz w:val="20"/>
      <w:szCs w:val="22"/>
      <w:lang w:val="en-AU" w:eastAsia="en-AU"/>
    </w:rPr>
  </w:style>
  <w:style w:type="paragraph" w:styleId="Title">
    <w:name w:val="Title"/>
    <w:basedOn w:val="Normal"/>
    <w:rsid w:val="00A25C24"/>
    <w:pPr>
      <w:ind w:left="360"/>
      <w:jc w:val="center"/>
    </w:pPr>
    <w:rPr>
      <w:b/>
      <w:sz w:val="28"/>
      <w:szCs w:val="28"/>
      <w:lang w:val="en-US" w:eastAsia="en-US"/>
    </w:rPr>
  </w:style>
  <w:style w:type="character" w:customStyle="1" w:styleId="Leg1SecHead1CharChar">
    <w:name w:val="Leg1 Sec Head: 1. Char Char"/>
    <w:basedOn w:val="DefaultParagraphFont"/>
    <w:link w:val="Leg1SecHead1Char"/>
    <w:rsid w:val="00872E1A"/>
    <w:rPr>
      <w:rFonts w:ascii="Arial" w:hAnsi="Arial" w:cs="Arial"/>
      <w:b/>
      <w:szCs w:val="22"/>
      <w:lang w:val="en-AU" w:eastAsia="en-AU" w:bidi="ar-SA"/>
    </w:rPr>
  </w:style>
  <w:style w:type="paragraph" w:customStyle="1" w:styleId="Leg5Paraa">
    <w:name w:val="Leg5 Para: (a)"/>
    <w:basedOn w:val="Normal"/>
    <w:link w:val="Leg5ParaaChar"/>
    <w:rsid w:val="00872E1A"/>
    <w:pPr>
      <w:spacing w:before="60" w:after="60" w:line="260" w:lineRule="atLeast"/>
      <w:ind w:left="1843" w:right="567" w:hanging="567"/>
    </w:pPr>
    <w:rPr>
      <w:rFonts w:ascii="Arial" w:hAnsi="Arial" w:cs="Arial"/>
      <w:sz w:val="20"/>
      <w:szCs w:val="22"/>
      <w:lang w:val="en-AU" w:eastAsia="en-AU"/>
    </w:rPr>
  </w:style>
  <w:style w:type="character" w:customStyle="1" w:styleId="Leg5ParaaChar">
    <w:name w:val="Leg5 Para: (a) Char"/>
    <w:basedOn w:val="DefaultParagraphFont"/>
    <w:link w:val="Leg5Paraa"/>
    <w:rsid w:val="00872E1A"/>
    <w:rPr>
      <w:rFonts w:ascii="Arial" w:hAnsi="Arial" w:cs="Arial"/>
      <w:szCs w:val="22"/>
      <w:lang w:val="en-AU" w:eastAsia="en-AU" w:bidi="ar-SA"/>
    </w:rPr>
  </w:style>
  <w:style w:type="paragraph" w:customStyle="1" w:styleId="Leg6SubParai">
    <w:name w:val="Leg6 SubPara: (i)"/>
    <w:basedOn w:val="Normal"/>
    <w:link w:val="Leg6SubParaiChar"/>
    <w:rsid w:val="00872E1A"/>
    <w:pPr>
      <w:spacing w:before="60" w:after="60" w:line="260" w:lineRule="atLeast"/>
      <w:ind w:left="2409" w:right="567" w:hanging="567"/>
    </w:pPr>
    <w:rPr>
      <w:rFonts w:ascii="Arial" w:hAnsi="Arial" w:cs="Arial"/>
      <w:sz w:val="20"/>
      <w:szCs w:val="22"/>
      <w:lang w:val="en-AU" w:eastAsia="en-AU"/>
    </w:rPr>
  </w:style>
  <w:style w:type="character" w:customStyle="1" w:styleId="Leg6SubParaiChar">
    <w:name w:val="Leg6 SubPara: (i) Char"/>
    <w:basedOn w:val="DefaultParagraphFont"/>
    <w:link w:val="Leg6SubParai"/>
    <w:rsid w:val="00872E1A"/>
    <w:rPr>
      <w:rFonts w:ascii="Arial" w:hAnsi="Arial" w:cs="Arial"/>
      <w:szCs w:val="22"/>
      <w:lang w:val="en-AU" w:eastAsia="en-AU" w:bidi="ar-SA"/>
    </w:rPr>
  </w:style>
  <w:style w:type="paragraph" w:styleId="Footer">
    <w:name w:val="footer"/>
    <w:basedOn w:val="Normal"/>
    <w:link w:val="FooterChar"/>
    <w:uiPriority w:val="99"/>
    <w:rsid w:val="00872E1A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872E1A"/>
  </w:style>
  <w:style w:type="character" w:customStyle="1" w:styleId="Leg4Subsec1Char">
    <w:name w:val="Leg4 Subsec: (1) Char"/>
    <w:basedOn w:val="DefaultParagraphFont"/>
    <w:link w:val="Leg4Subsec1"/>
    <w:rsid w:val="00872E1A"/>
    <w:rPr>
      <w:rFonts w:ascii="Arial" w:hAnsi="Arial" w:cs="Arial"/>
      <w:szCs w:val="22"/>
      <w:lang w:val="en-AU" w:eastAsia="en-AU" w:bidi="ar-SA"/>
    </w:rPr>
  </w:style>
  <w:style w:type="character" w:customStyle="1" w:styleId="CharSectno">
    <w:name w:val="CharSectno"/>
    <w:basedOn w:val="DefaultParagraphFont"/>
    <w:rsid w:val="00872E1A"/>
  </w:style>
  <w:style w:type="paragraph" w:styleId="Header">
    <w:name w:val="header"/>
    <w:basedOn w:val="Normal"/>
    <w:link w:val="HeaderChar"/>
    <w:uiPriority w:val="99"/>
    <w:rsid w:val="00186A0F"/>
    <w:pPr>
      <w:tabs>
        <w:tab w:val="center" w:pos="4320"/>
        <w:tab w:val="right" w:pos="8640"/>
      </w:tabs>
    </w:pPr>
  </w:style>
  <w:style w:type="paragraph" w:styleId="PlainText">
    <w:name w:val="Plain Text"/>
    <w:basedOn w:val="Normal"/>
    <w:link w:val="PlainTextChar"/>
    <w:rsid w:val="004F305E"/>
    <w:rPr>
      <w:rFonts w:ascii="Courier New" w:hAnsi="Courier New" w:cs="Courier New"/>
      <w:sz w:val="20"/>
      <w:szCs w:val="20"/>
      <w:lang w:val="en-US" w:eastAsia="en-US"/>
    </w:rPr>
  </w:style>
  <w:style w:type="paragraph" w:customStyle="1" w:styleId="Paraa">
    <w:name w:val="Para (a)"/>
    <w:link w:val="ParaaChar"/>
    <w:rsid w:val="00A25C24"/>
    <w:pPr>
      <w:tabs>
        <w:tab w:val="left" w:pos="1418"/>
      </w:tabs>
      <w:ind w:left="1440" w:hanging="720"/>
      <w:jc w:val="both"/>
    </w:pPr>
    <w:rPr>
      <w:sz w:val="24"/>
      <w:szCs w:val="24"/>
      <w:lang w:val="en-NZ"/>
    </w:rPr>
  </w:style>
  <w:style w:type="character" w:customStyle="1" w:styleId="ParaaChar">
    <w:name w:val="Para (a) Char"/>
    <w:link w:val="Paraa"/>
    <w:rsid w:val="00A25C24"/>
    <w:rPr>
      <w:sz w:val="24"/>
      <w:szCs w:val="24"/>
      <w:lang w:val="en-NZ"/>
    </w:rPr>
  </w:style>
  <w:style w:type="paragraph" w:styleId="ListParagraph">
    <w:name w:val="List Paragraph"/>
    <w:basedOn w:val="Normal"/>
    <w:link w:val="ListParagraphChar"/>
    <w:uiPriority w:val="34"/>
    <w:rsid w:val="00B815F0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val="en-NZ" w:eastAsia="en-US"/>
    </w:rPr>
  </w:style>
  <w:style w:type="character" w:customStyle="1" w:styleId="FooterChar">
    <w:name w:val="Footer Char"/>
    <w:basedOn w:val="DefaultParagraphFont"/>
    <w:link w:val="Footer"/>
    <w:uiPriority w:val="99"/>
    <w:rsid w:val="00644DFD"/>
    <w:rPr>
      <w:sz w:val="24"/>
      <w:szCs w:val="24"/>
      <w:lang w:val="en-GB" w:eastAsia="en-GB"/>
    </w:rPr>
  </w:style>
  <w:style w:type="paragraph" w:styleId="BalloonText">
    <w:name w:val="Balloon Text"/>
    <w:basedOn w:val="Normal"/>
    <w:link w:val="BalloonTextChar"/>
    <w:rsid w:val="00644DF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644DFD"/>
    <w:rPr>
      <w:rFonts w:ascii="Tahoma" w:hAnsi="Tahoma" w:cs="Tahoma"/>
      <w:sz w:val="16"/>
      <w:szCs w:val="16"/>
      <w:lang w:val="en-GB" w:eastAsia="en-GB"/>
    </w:rPr>
  </w:style>
  <w:style w:type="paragraph" w:customStyle="1" w:styleId="Subsectionss">
    <w:name w:val="Subsection ss"/>
    <w:link w:val="SubsectionssChar"/>
    <w:qFormat/>
    <w:rsid w:val="00EF6B82"/>
    <w:pPr>
      <w:tabs>
        <w:tab w:val="left" w:pos="851"/>
      </w:tabs>
      <w:spacing w:before="240"/>
      <w:ind w:firstLine="431"/>
      <w:jc w:val="both"/>
    </w:pPr>
    <w:rPr>
      <w:bCs/>
      <w:sz w:val="24"/>
      <w:szCs w:val="24"/>
      <w:lang w:val="en-NZ"/>
    </w:rPr>
  </w:style>
  <w:style w:type="paragraph" w:styleId="NormalWeb">
    <w:name w:val="Normal (Web)"/>
    <w:basedOn w:val="Normal"/>
    <w:uiPriority w:val="99"/>
    <w:unhideWhenUsed/>
    <w:rsid w:val="00CA5D41"/>
    <w:pPr>
      <w:spacing w:line="360" w:lineRule="atLeast"/>
    </w:pPr>
    <w:rPr>
      <w:lang w:val="en-US" w:eastAsia="en-US"/>
    </w:rPr>
  </w:style>
  <w:style w:type="character" w:customStyle="1" w:styleId="label">
    <w:name w:val="label"/>
    <w:basedOn w:val="DefaultParagraphFont"/>
    <w:rsid w:val="006E66A9"/>
  </w:style>
  <w:style w:type="character" w:customStyle="1" w:styleId="spc1">
    <w:name w:val="spc1"/>
    <w:basedOn w:val="DefaultParagraphFont"/>
    <w:rsid w:val="006E66A9"/>
    <w:rPr>
      <w:strike w:val="0"/>
      <w:dstrike w:val="0"/>
      <w:u w:val="none"/>
      <w:effect w:val="none"/>
    </w:rPr>
  </w:style>
  <w:style w:type="paragraph" w:customStyle="1" w:styleId="labelled4">
    <w:name w:val="labelled4"/>
    <w:basedOn w:val="Normal"/>
    <w:rsid w:val="006E66A9"/>
    <w:pPr>
      <w:spacing w:line="288" w:lineRule="atLeast"/>
      <w:ind w:right="240"/>
    </w:pPr>
    <w:rPr>
      <w:color w:val="000000"/>
      <w:lang w:val="en-US" w:eastAsia="en-US"/>
    </w:rPr>
  </w:style>
  <w:style w:type="paragraph" w:customStyle="1" w:styleId="cf2">
    <w:name w:val="cf2"/>
    <w:basedOn w:val="Normal"/>
    <w:rsid w:val="006E66A9"/>
    <w:pPr>
      <w:spacing w:line="288" w:lineRule="atLeast"/>
    </w:pPr>
    <w:rPr>
      <w:color w:val="000000"/>
      <w:sz w:val="19"/>
      <w:szCs w:val="19"/>
      <w:lang w:val="en-US" w:eastAsia="en-US"/>
    </w:rPr>
  </w:style>
  <w:style w:type="character" w:styleId="Strong">
    <w:name w:val="Strong"/>
    <w:basedOn w:val="DefaultParagraphFont"/>
    <w:uiPriority w:val="22"/>
    <w:rsid w:val="009C3268"/>
    <w:rPr>
      <w:b/>
      <w:bCs/>
    </w:rPr>
  </w:style>
  <w:style w:type="character" w:styleId="CommentReference">
    <w:name w:val="annotation reference"/>
    <w:basedOn w:val="DefaultParagraphFont"/>
    <w:rsid w:val="00AA647C"/>
    <w:rPr>
      <w:sz w:val="16"/>
      <w:szCs w:val="16"/>
    </w:rPr>
  </w:style>
  <w:style w:type="paragraph" w:styleId="CommentText">
    <w:name w:val="annotation text"/>
    <w:basedOn w:val="Normal"/>
    <w:link w:val="CommentTextChar"/>
    <w:rsid w:val="00AA647C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rsid w:val="00AA647C"/>
    <w:rPr>
      <w:lang w:val="en-GB" w:eastAsia="en-GB"/>
    </w:rPr>
  </w:style>
  <w:style w:type="paragraph" w:styleId="CommentSubject">
    <w:name w:val="annotation subject"/>
    <w:basedOn w:val="CommentText"/>
    <w:next w:val="CommentText"/>
    <w:link w:val="CommentSubjectChar"/>
    <w:rsid w:val="00AA647C"/>
    <w:rPr>
      <w:b/>
      <w:bCs/>
    </w:rPr>
  </w:style>
  <w:style w:type="character" w:customStyle="1" w:styleId="CommentSubjectChar">
    <w:name w:val="Comment Subject Char"/>
    <w:basedOn w:val="CommentTextChar"/>
    <w:link w:val="CommentSubject"/>
    <w:rsid w:val="00AA647C"/>
    <w:rPr>
      <w:b/>
      <w:bCs/>
      <w:lang w:val="en-GB" w:eastAsia="en-GB"/>
    </w:rPr>
  </w:style>
  <w:style w:type="character" w:customStyle="1" w:styleId="Heading5Char">
    <w:name w:val="Heading 5 Char"/>
    <w:basedOn w:val="DefaultParagraphFont"/>
    <w:link w:val="Heading5"/>
    <w:uiPriority w:val="9"/>
    <w:rsid w:val="0095370F"/>
    <w:rPr>
      <w:b/>
      <w:bCs/>
      <w:lang w:val="en-GB" w:eastAsia="en-GB"/>
    </w:rPr>
  </w:style>
  <w:style w:type="paragraph" w:customStyle="1" w:styleId="labelled">
    <w:name w:val="labelled"/>
    <w:basedOn w:val="Normal"/>
    <w:rsid w:val="0095370F"/>
    <w:pPr>
      <w:spacing w:before="100" w:beforeAutospacing="1" w:after="100" w:afterAutospacing="1"/>
    </w:pPr>
  </w:style>
  <w:style w:type="character" w:customStyle="1" w:styleId="spc">
    <w:name w:val="spc"/>
    <w:basedOn w:val="DefaultParagraphFont"/>
    <w:rsid w:val="0095370F"/>
  </w:style>
  <w:style w:type="character" w:styleId="Hyperlink">
    <w:name w:val="Hyperlink"/>
    <w:basedOn w:val="DefaultParagraphFont"/>
    <w:uiPriority w:val="99"/>
    <w:unhideWhenUsed/>
    <w:rsid w:val="0095370F"/>
    <w:rPr>
      <w:color w:val="0000FF"/>
      <w:u w:val="single"/>
    </w:rPr>
  </w:style>
  <w:style w:type="character" w:styleId="HTMLDefinition">
    <w:name w:val="HTML Definition"/>
    <w:basedOn w:val="DefaultParagraphFont"/>
    <w:uiPriority w:val="99"/>
    <w:unhideWhenUsed/>
    <w:rsid w:val="003C4CEF"/>
    <w:rPr>
      <w:i/>
      <w:iCs/>
    </w:rPr>
  </w:style>
  <w:style w:type="character" w:customStyle="1" w:styleId="st">
    <w:name w:val="st"/>
    <w:basedOn w:val="DefaultParagraphFont"/>
    <w:rsid w:val="006C0E1A"/>
  </w:style>
  <w:style w:type="character" w:styleId="Emphasis">
    <w:name w:val="Emphasis"/>
    <w:basedOn w:val="DefaultParagraphFont"/>
    <w:uiPriority w:val="20"/>
    <w:rsid w:val="006C0E1A"/>
    <w:rPr>
      <w:i/>
      <w:iCs/>
    </w:rPr>
  </w:style>
  <w:style w:type="character" w:customStyle="1" w:styleId="HeaderChar">
    <w:name w:val="Header Char"/>
    <w:basedOn w:val="DefaultParagraphFont"/>
    <w:link w:val="Header"/>
    <w:uiPriority w:val="99"/>
    <w:rsid w:val="00147A27"/>
    <w:rPr>
      <w:sz w:val="24"/>
      <w:szCs w:val="24"/>
      <w:lang w:val="en-GB" w:eastAsia="en-GB"/>
    </w:rPr>
  </w:style>
  <w:style w:type="character" w:customStyle="1" w:styleId="PlainTextChar">
    <w:name w:val="Plain Text Char"/>
    <w:basedOn w:val="DefaultParagraphFont"/>
    <w:link w:val="PlainText"/>
    <w:rsid w:val="00A0327F"/>
    <w:rPr>
      <w:rFonts w:ascii="Courier New" w:hAnsi="Courier New" w:cs="Courier New"/>
    </w:rPr>
  </w:style>
  <w:style w:type="paragraph" w:customStyle="1" w:styleId="PartHeadinginArrangement">
    <w:name w:val="Part Heading in Arrangement"/>
    <w:basedOn w:val="Normal"/>
    <w:link w:val="PartHeadinginArrangementChar"/>
    <w:qFormat/>
    <w:rsid w:val="007B5EDF"/>
    <w:pPr>
      <w:spacing w:line="276" w:lineRule="auto"/>
      <w:jc w:val="center"/>
    </w:pPr>
    <w:rPr>
      <w:rFonts w:ascii="Palatino Linotype" w:hAnsi="Palatino Linotype"/>
      <w:b/>
      <w:sz w:val="22"/>
      <w:szCs w:val="22"/>
    </w:rPr>
  </w:style>
  <w:style w:type="paragraph" w:customStyle="1" w:styleId="ClauseHeadinginArrangement">
    <w:name w:val="Clause Heading in Arrangement"/>
    <w:basedOn w:val="Normal"/>
    <w:link w:val="ClauseHeadinginArrangementChar"/>
    <w:qFormat/>
    <w:rsid w:val="007B5EDF"/>
    <w:pPr>
      <w:spacing w:line="276" w:lineRule="auto"/>
      <w:ind w:left="540" w:hanging="540"/>
    </w:pPr>
    <w:rPr>
      <w:rFonts w:ascii="Palatino Linotype" w:hAnsi="Palatino Linotype"/>
      <w:sz w:val="22"/>
      <w:szCs w:val="22"/>
    </w:rPr>
  </w:style>
  <w:style w:type="character" w:customStyle="1" w:styleId="PartHeadinginArrangementChar">
    <w:name w:val="Part Heading in Arrangement Char"/>
    <w:basedOn w:val="DefaultParagraphFont"/>
    <w:link w:val="PartHeadinginArrangement"/>
    <w:rsid w:val="007B5EDF"/>
    <w:rPr>
      <w:rFonts w:ascii="Palatino Linotype" w:hAnsi="Palatino Linotype"/>
      <w:b/>
      <w:sz w:val="22"/>
      <w:szCs w:val="22"/>
      <w:lang w:val="en-GB" w:eastAsia="en-GB"/>
    </w:rPr>
  </w:style>
  <w:style w:type="paragraph" w:customStyle="1" w:styleId="LongTitle">
    <w:name w:val="Long Title"/>
    <w:basedOn w:val="Normal"/>
    <w:link w:val="LongTitleChar"/>
    <w:qFormat/>
    <w:rsid w:val="007B5EDF"/>
    <w:pPr>
      <w:spacing w:line="276" w:lineRule="auto"/>
      <w:ind w:left="360" w:hanging="360"/>
      <w:jc w:val="both"/>
    </w:pPr>
    <w:rPr>
      <w:rFonts w:ascii="Palatino Linotype" w:hAnsi="Palatino Linotype"/>
      <w:b/>
      <w:szCs w:val="22"/>
    </w:rPr>
  </w:style>
  <w:style w:type="character" w:customStyle="1" w:styleId="ClauseHeadinginArrangementChar">
    <w:name w:val="Clause Heading in Arrangement Char"/>
    <w:basedOn w:val="DefaultParagraphFont"/>
    <w:link w:val="ClauseHeadinginArrangement"/>
    <w:rsid w:val="007B5EDF"/>
    <w:rPr>
      <w:rFonts w:ascii="Palatino Linotype" w:hAnsi="Palatino Linotype"/>
      <w:sz w:val="22"/>
      <w:szCs w:val="22"/>
      <w:lang w:val="en-GB" w:eastAsia="en-GB"/>
    </w:rPr>
  </w:style>
  <w:style w:type="paragraph" w:customStyle="1" w:styleId="EnactingWords">
    <w:name w:val="Enacting Words"/>
    <w:basedOn w:val="Normal"/>
    <w:link w:val="EnactingWordsChar"/>
    <w:qFormat/>
    <w:rsid w:val="007B5EDF"/>
    <w:pPr>
      <w:spacing w:line="276" w:lineRule="auto"/>
      <w:jc w:val="both"/>
    </w:pPr>
    <w:rPr>
      <w:rFonts w:ascii="Palatino Linotype" w:hAnsi="Palatino Linotype"/>
      <w:b/>
      <w:szCs w:val="22"/>
    </w:rPr>
  </w:style>
  <w:style w:type="character" w:customStyle="1" w:styleId="LongTitleChar">
    <w:name w:val="Long Title Char"/>
    <w:basedOn w:val="DefaultParagraphFont"/>
    <w:link w:val="LongTitle"/>
    <w:rsid w:val="007B5EDF"/>
    <w:rPr>
      <w:rFonts w:ascii="Palatino Linotype" w:hAnsi="Palatino Linotype"/>
      <w:b/>
      <w:sz w:val="24"/>
      <w:szCs w:val="22"/>
      <w:lang w:val="en-GB" w:eastAsia="en-GB"/>
    </w:rPr>
  </w:style>
  <w:style w:type="paragraph" w:customStyle="1" w:styleId="PartHeadinginBody">
    <w:name w:val="Part Heading in Body"/>
    <w:basedOn w:val="Normal"/>
    <w:link w:val="PartHeadinginBodyChar"/>
    <w:qFormat/>
    <w:rsid w:val="007B5EDF"/>
    <w:pPr>
      <w:spacing w:line="276" w:lineRule="auto"/>
      <w:jc w:val="center"/>
    </w:pPr>
    <w:rPr>
      <w:rFonts w:ascii="Palatino Linotype" w:hAnsi="Palatino Linotype"/>
      <w:b/>
      <w:sz w:val="28"/>
      <w:szCs w:val="22"/>
    </w:rPr>
  </w:style>
  <w:style w:type="character" w:customStyle="1" w:styleId="EnactingWordsChar">
    <w:name w:val="Enacting Words Char"/>
    <w:basedOn w:val="DefaultParagraphFont"/>
    <w:link w:val="EnactingWords"/>
    <w:rsid w:val="007B5EDF"/>
    <w:rPr>
      <w:rFonts w:ascii="Palatino Linotype" w:hAnsi="Palatino Linotype"/>
      <w:b/>
      <w:sz w:val="24"/>
      <w:szCs w:val="22"/>
      <w:lang w:val="en-GB" w:eastAsia="en-GB"/>
    </w:rPr>
  </w:style>
  <w:style w:type="paragraph" w:customStyle="1" w:styleId="ClauseHeadinginBody">
    <w:name w:val="Clause Heading in Body"/>
    <w:basedOn w:val="Normal"/>
    <w:link w:val="ClauseHeadinginBodyChar"/>
    <w:qFormat/>
    <w:rsid w:val="007B5EDF"/>
    <w:pPr>
      <w:spacing w:line="276" w:lineRule="auto"/>
      <w:ind w:left="720" w:hanging="720"/>
      <w:jc w:val="both"/>
    </w:pPr>
    <w:rPr>
      <w:rFonts w:ascii="Palatino Linotype" w:hAnsi="Palatino Linotype"/>
      <w:b/>
      <w:szCs w:val="22"/>
    </w:rPr>
  </w:style>
  <w:style w:type="character" w:customStyle="1" w:styleId="PartHeadinginBodyChar">
    <w:name w:val="Part Heading in Body Char"/>
    <w:basedOn w:val="DefaultParagraphFont"/>
    <w:link w:val="PartHeadinginBody"/>
    <w:rsid w:val="007B5EDF"/>
    <w:rPr>
      <w:rFonts w:ascii="Palatino Linotype" w:hAnsi="Palatino Linotype"/>
      <w:b/>
      <w:sz w:val="28"/>
      <w:szCs w:val="22"/>
      <w:lang w:val="en-GB" w:eastAsia="en-GB"/>
    </w:rPr>
  </w:style>
  <w:style w:type="paragraph" w:customStyle="1" w:styleId="Subclause">
    <w:name w:val="Subclause"/>
    <w:basedOn w:val="Normal"/>
    <w:link w:val="SubclauseChar"/>
    <w:qFormat/>
    <w:rsid w:val="007B5EDF"/>
    <w:pPr>
      <w:spacing w:line="276" w:lineRule="auto"/>
      <w:ind w:left="720"/>
      <w:jc w:val="both"/>
    </w:pPr>
    <w:rPr>
      <w:rFonts w:ascii="Palatino Linotype" w:hAnsi="Palatino Linotype"/>
      <w:sz w:val="22"/>
      <w:szCs w:val="22"/>
    </w:rPr>
  </w:style>
  <w:style w:type="character" w:customStyle="1" w:styleId="ClauseHeadinginBodyChar">
    <w:name w:val="Clause Heading in Body Char"/>
    <w:basedOn w:val="DefaultParagraphFont"/>
    <w:link w:val="ClauseHeadinginBody"/>
    <w:rsid w:val="007B5EDF"/>
    <w:rPr>
      <w:rFonts w:ascii="Palatino Linotype" w:hAnsi="Palatino Linotype"/>
      <w:b/>
      <w:sz w:val="24"/>
      <w:szCs w:val="22"/>
      <w:lang w:val="en-GB" w:eastAsia="en-GB"/>
    </w:rPr>
  </w:style>
  <w:style w:type="paragraph" w:customStyle="1" w:styleId="definition">
    <w:name w:val="definition"/>
    <w:basedOn w:val="ListParagraph"/>
    <w:link w:val="definitionChar"/>
    <w:qFormat/>
    <w:rsid w:val="007B5EDF"/>
    <w:pPr>
      <w:spacing w:after="0"/>
      <w:ind w:left="1440" w:hanging="360"/>
      <w:contextualSpacing w:val="0"/>
      <w:jc w:val="both"/>
    </w:pPr>
    <w:rPr>
      <w:rFonts w:ascii="Palatino Linotype" w:hAnsi="Palatino Linotype"/>
      <w:b/>
    </w:rPr>
  </w:style>
  <w:style w:type="character" w:customStyle="1" w:styleId="SubclauseChar">
    <w:name w:val="Subclause Char"/>
    <w:basedOn w:val="DefaultParagraphFont"/>
    <w:link w:val="Subclause"/>
    <w:rsid w:val="007B5EDF"/>
    <w:rPr>
      <w:rFonts w:ascii="Palatino Linotype" w:hAnsi="Palatino Linotype"/>
      <w:sz w:val="22"/>
      <w:szCs w:val="22"/>
      <w:lang w:val="en-GB" w:eastAsia="en-GB"/>
    </w:rPr>
  </w:style>
  <w:style w:type="paragraph" w:customStyle="1" w:styleId="definitionparagraph">
    <w:name w:val="definition paragraph"/>
    <w:basedOn w:val="Normal"/>
    <w:link w:val="definitionparagraphChar"/>
    <w:qFormat/>
    <w:rsid w:val="007B5EDF"/>
    <w:pPr>
      <w:spacing w:line="276" w:lineRule="auto"/>
      <w:ind w:left="1980" w:hanging="540"/>
      <w:jc w:val="both"/>
    </w:pPr>
    <w:rPr>
      <w:rFonts w:ascii="Palatino Linotype" w:hAnsi="Palatino Linotype"/>
      <w:sz w:val="22"/>
      <w:szCs w:val="22"/>
    </w:rPr>
  </w:style>
  <w:style w:type="character" w:customStyle="1" w:styleId="ListParagraphChar">
    <w:name w:val="List Paragraph Char"/>
    <w:basedOn w:val="DefaultParagraphFont"/>
    <w:link w:val="ListParagraph"/>
    <w:uiPriority w:val="34"/>
    <w:rsid w:val="007B5EDF"/>
    <w:rPr>
      <w:rFonts w:ascii="Calibri" w:eastAsia="Calibri" w:hAnsi="Calibri"/>
      <w:sz w:val="22"/>
      <w:szCs w:val="22"/>
      <w:lang w:val="en-NZ"/>
    </w:rPr>
  </w:style>
  <w:style w:type="character" w:customStyle="1" w:styleId="definitionChar">
    <w:name w:val="definition Char"/>
    <w:basedOn w:val="ListParagraphChar"/>
    <w:link w:val="definition"/>
    <w:rsid w:val="007B5EDF"/>
    <w:rPr>
      <w:rFonts w:ascii="Palatino Linotype" w:eastAsia="Calibri" w:hAnsi="Palatino Linotype"/>
      <w:b/>
      <w:sz w:val="22"/>
      <w:szCs w:val="22"/>
      <w:lang w:val="en-NZ"/>
    </w:rPr>
  </w:style>
  <w:style w:type="paragraph" w:customStyle="1" w:styleId="Definitionsubparagraph">
    <w:name w:val="Definition subparagraph"/>
    <w:basedOn w:val="ListParagraph"/>
    <w:link w:val="DefinitionsubparagraphChar"/>
    <w:qFormat/>
    <w:rsid w:val="007B5EDF"/>
    <w:pPr>
      <w:spacing w:after="0"/>
      <w:ind w:left="2520" w:hanging="540"/>
      <w:contextualSpacing w:val="0"/>
      <w:jc w:val="both"/>
    </w:pPr>
    <w:rPr>
      <w:rFonts w:ascii="Palatino Linotype" w:hAnsi="Palatino Linotype"/>
    </w:rPr>
  </w:style>
  <w:style w:type="character" w:customStyle="1" w:styleId="definitionparagraphChar">
    <w:name w:val="definition paragraph Char"/>
    <w:basedOn w:val="DefaultParagraphFont"/>
    <w:link w:val="definitionparagraph"/>
    <w:rsid w:val="007B5EDF"/>
    <w:rPr>
      <w:rFonts w:ascii="Palatino Linotype" w:hAnsi="Palatino Linotype"/>
      <w:sz w:val="22"/>
      <w:szCs w:val="22"/>
      <w:lang w:val="en-GB" w:eastAsia="en-GB"/>
    </w:rPr>
  </w:style>
  <w:style w:type="paragraph" w:customStyle="1" w:styleId="ParagraphinBody">
    <w:name w:val="Paragraph in Body"/>
    <w:basedOn w:val="Normal"/>
    <w:link w:val="ParagraphinBodyChar"/>
    <w:qFormat/>
    <w:rsid w:val="007B5EDF"/>
    <w:pPr>
      <w:spacing w:line="276" w:lineRule="auto"/>
      <w:ind w:left="1800" w:hanging="540"/>
      <w:jc w:val="both"/>
    </w:pPr>
    <w:rPr>
      <w:rFonts w:ascii="Palatino Linotype" w:hAnsi="Palatino Linotype"/>
      <w:sz w:val="22"/>
      <w:szCs w:val="22"/>
    </w:rPr>
  </w:style>
  <w:style w:type="character" w:customStyle="1" w:styleId="DefinitionsubparagraphChar">
    <w:name w:val="Definition subparagraph Char"/>
    <w:basedOn w:val="ListParagraphChar"/>
    <w:link w:val="Definitionsubparagraph"/>
    <w:rsid w:val="007B5EDF"/>
    <w:rPr>
      <w:rFonts w:ascii="Palatino Linotype" w:eastAsia="Calibri" w:hAnsi="Palatino Linotype"/>
      <w:sz w:val="22"/>
      <w:szCs w:val="22"/>
      <w:lang w:val="en-NZ"/>
    </w:rPr>
  </w:style>
  <w:style w:type="paragraph" w:customStyle="1" w:styleId="Subparagraphinbody">
    <w:name w:val="Subparagraph in body"/>
    <w:basedOn w:val="ListParagraph"/>
    <w:link w:val="SubparagraphinbodyChar"/>
    <w:qFormat/>
    <w:rsid w:val="007B5EDF"/>
    <w:pPr>
      <w:spacing w:after="0"/>
      <w:ind w:left="2340" w:hanging="540"/>
      <w:contextualSpacing w:val="0"/>
      <w:jc w:val="both"/>
    </w:pPr>
    <w:rPr>
      <w:rFonts w:ascii="Palatino Linotype" w:hAnsi="Palatino Linotype"/>
    </w:rPr>
  </w:style>
  <w:style w:type="character" w:customStyle="1" w:styleId="ParagraphinBodyChar">
    <w:name w:val="Paragraph in Body Char"/>
    <w:basedOn w:val="DefaultParagraphFont"/>
    <w:link w:val="ParagraphinBody"/>
    <w:rsid w:val="007B5EDF"/>
    <w:rPr>
      <w:rFonts w:ascii="Palatino Linotype" w:hAnsi="Palatino Linotype"/>
      <w:sz w:val="22"/>
      <w:szCs w:val="22"/>
      <w:lang w:val="en-GB" w:eastAsia="en-GB"/>
    </w:rPr>
  </w:style>
  <w:style w:type="paragraph" w:customStyle="1" w:styleId="Sub-subparagraphinBody">
    <w:name w:val="Sub-subparagraph in Body"/>
    <w:basedOn w:val="Subparagraphinbody"/>
    <w:link w:val="Sub-subparagraphinBodyChar"/>
    <w:qFormat/>
    <w:rsid w:val="007B5EDF"/>
    <w:pPr>
      <w:ind w:firstLine="495"/>
    </w:pPr>
  </w:style>
  <w:style w:type="character" w:customStyle="1" w:styleId="SubparagraphinbodyChar">
    <w:name w:val="Subparagraph in body Char"/>
    <w:basedOn w:val="ListParagraphChar"/>
    <w:link w:val="Subparagraphinbody"/>
    <w:rsid w:val="007B5EDF"/>
    <w:rPr>
      <w:rFonts w:ascii="Palatino Linotype" w:eastAsia="Calibri" w:hAnsi="Palatino Linotype"/>
      <w:sz w:val="22"/>
      <w:szCs w:val="22"/>
      <w:lang w:val="en-NZ"/>
    </w:rPr>
  </w:style>
  <w:style w:type="paragraph" w:customStyle="1" w:styleId="AdministeringAgency">
    <w:name w:val="Administering Agency"/>
    <w:basedOn w:val="Subsectionss"/>
    <w:link w:val="AdministeringAgencyChar"/>
    <w:qFormat/>
    <w:rsid w:val="00E921DE"/>
    <w:pPr>
      <w:tabs>
        <w:tab w:val="clear" w:pos="851"/>
      </w:tabs>
      <w:spacing w:before="0" w:line="276" w:lineRule="auto"/>
      <w:ind w:firstLine="0"/>
      <w:jc w:val="center"/>
    </w:pPr>
    <w:rPr>
      <w:rFonts w:ascii="Palatino Linotype" w:hAnsi="Palatino Linotype"/>
      <w:b/>
      <w:spacing w:val="-3"/>
      <w:sz w:val="22"/>
      <w:szCs w:val="22"/>
    </w:rPr>
  </w:style>
  <w:style w:type="character" w:customStyle="1" w:styleId="Sub-subparagraphinBodyChar">
    <w:name w:val="Sub-subparagraph in Body Char"/>
    <w:basedOn w:val="SubparagraphinbodyChar"/>
    <w:link w:val="Sub-subparagraphinBody"/>
    <w:rsid w:val="007B5EDF"/>
    <w:rPr>
      <w:rFonts w:ascii="Palatino Linotype" w:eastAsia="Calibri" w:hAnsi="Palatino Linotype"/>
      <w:sz w:val="22"/>
      <w:szCs w:val="22"/>
      <w:lang w:val="en-NZ"/>
    </w:rPr>
  </w:style>
  <w:style w:type="paragraph" w:customStyle="1" w:styleId="TitleofBill">
    <w:name w:val="Title of Bill"/>
    <w:basedOn w:val="Normal"/>
    <w:link w:val="TitleofBillChar"/>
    <w:qFormat/>
    <w:rsid w:val="00E921DE"/>
    <w:pPr>
      <w:spacing w:line="276" w:lineRule="auto"/>
      <w:jc w:val="center"/>
    </w:pPr>
    <w:rPr>
      <w:rFonts w:ascii="Palatino Linotype" w:hAnsi="Palatino Linotype"/>
      <w:sz w:val="22"/>
      <w:szCs w:val="22"/>
    </w:rPr>
  </w:style>
  <w:style w:type="character" w:customStyle="1" w:styleId="SubsectionssChar">
    <w:name w:val="Subsection ss Char"/>
    <w:basedOn w:val="DefaultParagraphFont"/>
    <w:link w:val="Subsectionss"/>
    <w:rsid w:val="00E921DE"/>
    <w:rPr>
      <w:bCs/>
      <w:sz w:val="24"/>
      <w:szCs w:val="24"/>
      <w:lang w:val="en-NZ"/>
    </w:rPr>
  </w:style>
  <w:style w:type="character" w:customStyle="1" w:styleId="AdministeringAgencyChar">
    <w:name w:val="Administering Agency Char"/>
    <w:basedOn w:val="SubsectionssChar"/>
    <w:link w:val="AdministeringAgency"/>
    <w:rsid w:val="00E921DE"/>
    <w:rPr>
      <w:rFonts w:ascii="Palatino Linotype" w:hAnsi="Palatino Linotype"/>
      <w:b/>
      <w:bCs/>
      <w:spacing w:val="-3"/>
      <w:sz w:val="22"/>
      <w:szCs w:val="22"/>
      <w:lang w:val="en-NZ"/>
    </w:rPr>
  </w:style>
  <w:style w:type="character" w:customStyle="1" w:styleId="TitleofBillChar">
    <w:name w:val="Title of Bill Char"/>
    <w:basedOn w:val="DefaultParagraphFont"/>
    <w:link w:val="TitleofBill"/>
    <w:rsid w:val="00E921DE"/>
    <w:rPr>
      <w:rFonts w:ascii="Palatino Linotype" w:hAnsi="Palatino Linotype"/>
      <w:sz w:val="22"/>
      <w:szCs w:val="22"/>
      <w:lang w:val="en-GB"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9696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8560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37642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1154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5505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9513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23337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26037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35946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2403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245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51926">
                  <w:marLeft w:val="0"/>
                  <w:marRight w:val="0"/>
                  <w:marTop w:val="10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3040016">
                      <w:marLeft w:val="450"/>
                      <w:marRight w:val="22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89996791">
                          <w:marLeft w:val="0"/>
                          <w:marRight w:val="0"/>
                          <w:marTop w:val="0"/>
                          <w:marBottom w:val="600"/>
                          <w:divBdr>
                            <w:top w:val="single" w:sz="6" w:space="0" w:color="314664"/>
                            <w:left w:val="single" w:sz="6" w:space="0" w:color="314664"/>
                            <w:bottom w:val="single" w:sz="6" w:space="0" w:color="314664"/>
                            <w:right w:val="single" w:sz="6" w:space="0" w:color="314664"/>
                          </w:divBdr>
                          <w:divsChild>
                            <w:div w:id="11824294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483471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618761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580023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3160786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3397923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04474142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0579744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02205479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03955307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486801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20127977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98983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0305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13150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8257897">
                  <w:marLeft w:val="0"/>
                  <w:marRight w:val="0"/>
                  <w:marTop w:val="10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1105026">
                      <w:marLeft w:val="450"/>
                      <w:marRight w:val="22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29417480">
                          <w:marLeft w:val="0"/>
                          <w:marRight w:val="0"/>
                          <w:marTop w:val="0"/>
                          <w:marBottom w:val="600"/>
                          <w:divBdr>
                            <w:top w:val="single" w:sz="6" w:space="0" w:color="314664"/>
                            <w:left w:val="single" w:sz="6" w:space="0" w:color="314664"/>
                            <w:bottom w:val="single" w:sz="6" w:space="0" w:color="314664"/>
                            <w:right w:val="single" w:sz="6" w:space="0" w:color="314664"/>
                          </w:divBdr>
                          <w:divsChild>
                            <w:div w:id="12136904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061775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400483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5852154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3455762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6755934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16682078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10908324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37985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2426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3000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3220918">
                  <w:marLeft w:val="0"/>
                  <w:marRight w:val="0"/>
                  <w:marTop w:val="10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5226567">
                      <w:marLeft w:val="450"/>
                      <w:marRight w:val="22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27124097">
                          <w:marLeft w:val="0"/>
                          <w:marRight w:val="0"/>
                          <w:marTop w:val="0"/>
                          <w:marBottom w:val="600"/>
                          <w:divBdr>
                            <w:top w:val="single" w:sz="6" w:space="0" w:color="314664"/>
                            <w:left w:val="single" w:sz="6" w:space="0" w:color="314664"/>
                            <w:bottom w:val="single" w:sz="6" w:space="0" w:color="314664"/>
                            <w:right w:val="single" w:sz="6" w:space="0" w:color="314664"/>
                          </w:divBdr>
                          <w:divsChild>
                            <w:div w:id="8560401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206695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4408784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2627778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1451091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7676943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1148574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9584884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95791054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93370828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76213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0916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6560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8145124">
                  <w:marLeft w:val="0"/>
                  <w:marRight w:val="0"/>
                  <w:marTop w:val="10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1894240">
                      <w:marLeft w:val="450"/>
                      <w:marRight w:val="22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86829422">
                          <w:marLeft w:val="0"/>
                          <w:marRight w:val="0"/>
                          <w:marTop w:val="0"/>
                          <w:marBottom w:val="600"/>
                          <w:divBdr>
                            <w:top w:val="single" w:sz="6" w:space="0" w:color="314664"/>
                            <w:left w:val="single" w:sz="6" w:space="0" w:color="314664"/>
                            <w:bottom w:val="single" w:sz="6" w:space="0" w:color="314664"/>
                            <w:right w:val="single" w:sz="6" w:space="0" w:color="314664"/>
                          </w:divBdr>
                          <w:divsChild>
                            <w:div w:id="704730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931480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0847365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2273133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1257846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1261713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86892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1899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04668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0794218">
                  <w:marLeft w:val="0"/>
                  <w:marRight w:val="0"/>
                  <w:marTop w:val="10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9137172">
                      <w:marLeft w:val="450"/>
                      <w:marRight w:val="22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1570626">
                          <w:marLeft w:val="0"/>
                          <w:marRight w:val="0"/>
                          <w:marTop w:val="0"/>
                          <w:marBottom w:val="600"/>
                          <w:divBdr>
                            <w:top w:val="single" w:sz="6" w:space="0" w:color="314664"/>
                            <w:left w:val="single" w:sz="6" w:space="0" w:color="314664"/>
                            <w:bottom w:val="single" w:sz="6" w:space="0" w:color="314664"/>
                            <w:right w:val="single" w:sz="6" w:space="0" w:color="314664"/>
                          </w:divBdr>
                          <w:divsChild>
                            <w:div w:id="17580956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497949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9552679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0924754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53893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9646731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52220597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28903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7084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8384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1411461">
                  <w:marLeft w:val="0"/>
                  <w:marRight w:val="0"/>
                  <w:marTop w:val="10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6722213">
                      <w:marLeft w:val="450"/>
                      <w:marRight w:val="22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72946233">
                          <w:marLeft w:val="0"/>
                          <w:marRight w:val="0"/>
                          <w:marTop w:val="0"/>
                          <w:marBottom w:val="600"/>
                          <w:divBdr>
                            <w:top w:val="single" w:sz="6" w:space="0" w:color="314664"/>
                            <w:left w:val="single" w:sz="6" w:space="0" w:color="314664"/>
                            <w:bottom w:val="single" w:sz="6" w:space="0" w:color="314664"/>
                            <w:right w:val="single" w:sz="6" w:space="0" w:color="314664"/>
                          </w:divBdr>
                          <w:divsChild>
                            <w:div w:id="8528405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795410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0111646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3764059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1707314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666276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47541320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73027595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08656588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2268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0156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7492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6528549">
                  <w:marLeft w:val="0"/>
                  <w:marRight w:val="0"/>
                  <w:marTop w:val="10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8128137">
                      <w:marLeft w:val="450"/>
                      <w:marRight w:val="22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7205262">
                          <w:marLeft w:val="0"/>
                          <w:marRight w:val="0"/>
                          <w:marTop w:val="0"/>
                          <w:marBottom w:val="600"/>
                          <w:divBdr>
                            <w:top w:val="single" w:sz="6" w:space="0" w:color="314664"/>
                            <w:left w:val="single" w:sz="6" w:space="0" w:color="314664"/>
                            <w:bottom w:val="single" w:sz="6" w:space="0" w:color="314664"/>
                            <w:right w:val="single" w:sz="6" w:space="0" w:color="314664"/>
                          </w:divBdr>
                          <w:divsChild>
                            <w:div w:id="10288732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270487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938287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683838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3488702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398691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95895335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0481631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39553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0778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8299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44612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90298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105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2925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929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611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711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067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0583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514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0127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0183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777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792520">
                  <w:marLeft w:val="0"/>
                  <w:marRight w:val="0"/>
                  <w:marTop w:val="10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1678408">
                      <w:marLeft w:val="450"/>
                      <w:marRight w:val="22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90766800">
                          <w:marLeft w:val="0"/>
                          <w:marRight w:val="0"/>
                          <w:marTop w:val="0"/>
                          <w:marBottom w:val="600"/>
                          <w:divBdr>
                            <w:top w:val="single" w:sz="6" w:space="0" w:color="314664"/>
                            <w:left w:val="single" w:sz="6" w:space="0" w:color="314664"/>
                            <w:bottom w:val="single" w:sz="6" w:space="0" w:color="314664"/>
                            <w:right w:val="single" w:sz="6" w:space="0" w:color="314664"/>
                          </w:divBdr>
                          <w:divsChild>
                            <w:div w:id="740866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658125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199660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8843116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7295351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9266893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33577282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66351569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02892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039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35544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60475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2674924">
                      <w:marLeft w:val="-330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66552574">
                          <w:marLeft w:val="330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786620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932298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139981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82522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5068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5009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9959432">
                  <w:marLeft w:val="0"/>
                  <w:marRight w:val="0"/>
                  <w:marTop w:val="10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3283982">
                      <w:marLeft w:val="450"/>
                      <w:marRight w:val="22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95893915">
                          <w:marLeft w:val="0"/>
                          <w:marRight w:val="0"/>
                          <w:marTop w:val="0"/>
                          <w:marBottom w:val="600"/>
                          <w:divBdr>
                            <w:top w:val="single" w:sz="6" w:space="0" w:color="314664"/>
                            <w:left w:val="single" w:sz="6" w:space="0" w:color="314664"/>
                            <w:bottom w:val="single" w:sz="6" w:space="0" w:color="314664"/>
                            <w:right w:val="single" w:sz="6" w:space="0" w:color="314664"/>
                          </w:divBdr>
                          <w:divsChild>
                            <w:div w:id="8779372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971028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2938148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4389564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5488307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8220436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5801675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7874209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95960930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77430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4985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3113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3628696">
                  <w:marLeft w:val="0"/>
                  <w:marRight w:val="0"/>
                  <w:marTop w:val="10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2192443">
                      <w:marLeft w:val="450"/>
                      <w:marRight w:val="22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9108926">
                          <w:marLeft w:val="0"/>
                          <w:marRight w:val="0"/>
                          <w:marTop w:val="0"/>
                          <w:marBottom w:val="600"/>
                          <w:divBdr>
                            <w:top w:val="single" w:sz="6" w:space="0" w:color="314664"/>
                            <w:left w:val="single" w:sz="6" w:space="0" w:color="314664"/>
                            <w:bottom w:val="single" w:sz="6" w:space="0" w:color="314664"/>
                            <w:right w:val="single" w:sz="6" w:space="0" w:color="314664"/>
                          </w:divBdr>
                          <w:divsChild>
                            <w:div w:id="16315207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744127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0155102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348259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7211016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7473836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2429145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53019396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56768667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73723957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31180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7272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4633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4163661">
                  <w:marLeft w:val="0"/>
                  <w:marRight w:val="0"/>
                  <w:marTop w:val="10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7274138">
                      <w:marLeft w:val="450"/>
                      <w:marRight w:val="22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1658575">
                          <w:marLeft w:val="0"/>
                          <w:marRight w:val="0"/>
                          <w:marTop w:val="0"/>
                          <w:marBottom w:val="600"/>
                          <w:divBdr>
                            <w:top w:val="single" w:sz="6" w:space="0" w:color="314664"/>
                            <w:left w:val="single" w:sz="6" w:space="0" w:color="314664"/>
                            <w:bottom w:val="single" w:sz="6" w:space="0" w:color="314664"/>
                            <w:right w:val="single" w:sz="6" w:space="0" w:color="314664"/>
                          </w:divBdr>
                          <w:divsChild>
                            <w:div w:id="11957257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515992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2739441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3939571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8753411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633743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0" Type="http://schemas.openxmlformats.org/officeDocument/2006/relationships/footer" Target="footer2.xml"/><Relationship Id="rId4" Type="http://schemas.microsoft.com/office/2007/relationships/stylesWithEffects" Target="stylesWithEffect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\\192.168.0.3\Legislative\Current%20jobs\Drafting%20templates\Bill%20Template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DF84459-75A5-4571-A98F-4C4CBF693F4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Bill Template.dotx</Template>
  <TotalTime>1</TotalTime>
  <Pages>3</Pages>
  <Words>122</Words>
  <Characters>697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DIVORCE AND MATRIMONIAL CAUSES AMENDMENT BILL 2009</vt:lpstr>
    </vt:vector>
  </TitlesOfParts>
  <Company>Attorney Generals Office</Company>
  <LinksUpToDate>false</LinksUpToDate>
  <CharactersWithSpaces>818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DIVORCE AND MATRIMONIAL CAUSES AMENDMENT BILL 2009</dc:title>
  <dc:creator>Kylie Wilson</dc:creator>
  <cp:lastModifiedBy>Kylie Wilson</cp:lastModifiedBy>
  <cp:revision>5</cp:revision>
  <cp:lastPrinted>2017-02-01T21:30:00Z</cp:lastPrinted>
  <dcterms:created xsi:type="dcterms:W3CDTF">2018-08-15T03:32:00Z</dcterms:created>
  <dcterms:modified xsi:type="dcterms:W3CDTF">2018-08-15T03:36:00Z</dcterms:modified>
</cp:coreProperties>
</file>